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53213" w14:textId="35156EC8" w:rsidR="00F16405" w:rsidRPr="00264B91" w:rsidRDefault="009B2780" w:rsidP="00B27D74">
      <w:pPr>
        <w:pStyle w:val="Acre-Title"/>
      </w:pPr>
      <w:r>
        <w:t>Personal Service Company Details</w:t>
      </w:r>
    </w:p>
    <w:p w14:paraId="27B6D8B8" w14:textId="77777777" w:rsidR="0073002B" w:rsidRDefault="0073002B" w:rsidP="0073002B"/>
    <w:p w14:paraId="3E305D17" w14:textId="599790AC" w:rsidR="00F16405" w:rsidRPr="0073002B" w:rsidRDefault="00B27D74" w:rsidP="0073002B">
      <w:pPr>
        <w:rPr>
          <w:rFonts w:ascii="Acherus Grotesque" w:hAnsi="Acherus Grotesque"/>
          <w:b/>
          <w:bCs/>
          <w:color w:val="0F9ED5" w:themeColor="accent4"/>
          <w:sz w:val="20"/>
          <w:szCs w:val="20"/>
        </w:rPr>
      </w:pPr>
      <w:r w:rsidRPr="0073002B">
        <w:rPr>
          <w:rFonts w:ascii="Acherus Grotesque" w:hAnsi="Acherus Grotesque"/>
          <w:b/>
          <w:bCs/>
          <w:color w:val="0F9ED5" w:themeColor="accent4"/>
          <w:sz w:val="20"/>
          <w:szCs w:val="20"/>
        </w:rPr>
        <w:t>Company</w:t>
      </w:r>
      <w:r w:rsidR="009C06A2">
        <w:rPr>
          <w:rFonts w:ascii="Acherus Grotesque" w:hAnsi="Acherus Grotesque"/>
          <w:b/>
          <w:bCs/>
          <w:color w:val="0F9ED5" w:themeColor="accent4"/>
          <w:sz w:val="20"/>
          <w:szCs w:val="20"/>
        </w:rPr>
        <w:t xml:space="preserve">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470D50" w:rsidRPr="0073002B" w14:paraId="44E489BB" w14:textId="77777777" w:rsidTr="007A3C8C">
        <w:tc>
          <w:tcPr>
            <w:tcW w:w="2689" w:type="dxa"/>
          </w:tcPr>
          <w:p w14:paraId="1CC92E85" w14:textId="10C7EBDF" w:rsidR="00470D50" w:rsidRPr="0073002B" w:rsidRDefault="00470D50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Registered Name</w:t>
            </w:r>
          </w:p>
        </w:tc>
        <w:tc>
          <w:tcPr>
            <w:tcW w:w="6327" w:type="dxa"/>
          </w:tcPr>
          <w:p w14:paraId="6D0A72D7" w14:textId="77777777" w:rsidR="00470D50" w:rsidRPr="0073002B" w:rsidRDefault="00470D50" w:rsidP="0073002B">
            <w:pPr>
              <w:rPr>
                <w:color w:val="425563"/>
              </w:rPr>
            </w:pPr>
          </w:p>
        </w:tc>
      </w:tr>
      <w:tr w:rsidR="00470D50" w:rsidRPr="0073002B" w14:paraId="7D0EC686" w14:textId="77777777" w:rsidTr="007A3C8C">
        <w:tc>
          <w:tcPr>
            <w:tcW w:w="2689" w:type="dxa"/>
          </w:tcPr>
          <w:p w14:paraId="0E84ACDE" w14:textId="60B07AB7" w:rsidR="00470D50" w:rsidRPr="0073002B" w:rsidRDefault="00470D50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Registered Number</w:t>
            </w:r>
          </w:p>
        </w:tc>
        <w:tc>
          <w:tcPr>
            <w:tcW w:w="6327" w:type="dxa"/>
          </w:tcPr>
          <w:p w14:paraId="12E883A3" w14:textId="77777777" w:rsidR="00470D50" w:rsidRPr="0073002B" w:rsidRDefault="00470D50" w:rsidP="0073002B">
            <w:pPr>
              <w:rPr>
                <w:color w:val="425563"/>
              </w:rPr>
            </w:pPr>
          </w:p>
        </w:tc>
      </w:tr>
      <w:tr w:rsidR="00470D50" w:rsidRPr="0073002B" w14:paraId="06E22235" w14:textId="77777777" w:rsidTr="007A3C8C">
        <w:tc>
          <w:tcPr>
            <w:tcW w:w="2689" w:type="dxa"/>
          </w:tcPr>
          <w:p w14:paraId="3AE2F95E" w14:textId="346D4E6B" w:rsidR="00470D50" w:rsidRPr="0073002B" w:rsidRDefault="00470D50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 xml:space="preserve">Registered </w:t>
            </w:r>
            <w:r w:rsidR="007A3C8C"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Address</w:t>
            </w:r>
          </w:p>
        </w:tc>
        <w:tc>
          <w:tcPr>
            <w:tcW w:w="6327" w:type="dxa"/>
          </w:tcPr>
          <w:p w14:paraId="30855A33" w14:textId="77777777" w:rsidR="00470D50" w:rsidRPr="0073002B" w:rsidRDefault="00470D50" w:rsidP="0073002B">
            <w:pPr>
              <w:rPr>
                <w:color w:val="425563"/>
              </w:rPr>
            </w:pPr>
          </w:p>
        </w:tc>
      </w:tr>
      <w:tr w:rsidR="00470D50" w:rsidRPr="0073002B" w14:paraId="0484671E" w14:textId="77777777" w:rsidTr="007A3C8C">
        <w:tc>
          <w:tcPr>
            <w:tcW w:w="2689" w:type="dxa"/>
          </w:tcPr>
          <w:p w14:paraId="2C471044" w14:textId="2E220F11" w:rsidR="00470D50" w:rsidRPr="0073002B" w:rsidRDefault="00470D50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Date of Incorporation</w:t>
            </w:r>
          </w:p>
        </w:tc>
        <w:tc>
          <w:tcPr>
            <w:tcW w:w="6327" w:type="dxa"/>
          </w:tcPr>
          <w:p w14:paraId="3D47BF58" w14:textId="4CD28B38" w:rsidR="00470D50" w:rsidRPr="0073002B" w:rsidRDefault="00470D50" w:rsidP="0073002B">
            <w:pPr>
              <w:rPr>
                <w:color w:val="425563"/>
              </w:rPr>
            </w:pPr>
          </w:p>
        </w:tc>
      </w:tr>
    </w:tbl>
    <w:p w14:paraId="004EB3BE" w14:textId="77777777" w:rsidR="00470D50" w:rsidRPr="0073002B" w:rsidRDefault="00470D50" w:rsidP="0073002B"/>
    <w:p w14:paraId="28BCDED5" w14:textId="5AB9FFFB" w:rsidR="00B27D74" w:rsidRPr="0073002B" w:rsidRDefault="00B27D74" w:rsidP="0073002B">
      <w:r w:rsidRPr="0073002B">
        <w:rPr>
          <w:rFonts w:ascii="Acherus Grotesque" w:hAnsi="Acherus Grotesque"/>
          <w:b/>
          <w:bCs/>
          <w:color w:val="0F9ED5" w:themeColor="accent4"/>
          <w:sz w:val="20"/>
          <w:szCs w:val="20"/>
        </w:rPr>
        <w:t>Contact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7A3C8C" w:rsidRPr="0073002B" w14:paraId="10209713" w14:textId="77777777" w:rsidTr="009C06A2">
        <w:tc>
          <w:tcPr>
            <w:tcW w:w="2972" w:type="dxa"/>
          </w:tcPr>
          <w:p w14:paraId="7C3238AB" w14:textId="680ED83A" w:rsidR="007A3C8C" w:rsidRPr="0073002B" w:rsidRDefault="007A3C8C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 xml:space="preserve">Director Name </w:t>
            </w:r>
          </w:p>
        </w:tc>
        <w:tc>
          <w:tcPr>
            <w:tcW w:w="6044" w:type="dxa"/>
          </w:tcPr>
          <w:p w14:paraId="2DB4E777" w14:textId="77777777" w:rsidR="007A3C8C" w:rsidRPr="0073002B" w:rsidRDefault="007A3C8C" w:rsidP="0073002B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</w:p>
        </w:tc>
      </w:tr>
      <w:tr w:rsidR="007A3C8C" w:rsidRPr="0073002B" w14:paraId="7017C5D7" w14:textId="77777777" w:rsidTr="009C06A2">
        <w:tc>
          <w:tcPr>
            <w:tcW w:w="2972" w:type="dxa"/>
          </w:tcPr>
          <w:p w14:paraId="4D507B62" w14:textId="5610FA16" w:rsidR="007A3C8C" w:rsidRPr="0073002B" w:rsidRDefault="007A3C8C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Phone Number</w:t>
            </w:r>
          </w:p>
        </w:tc>
        <w:tc>
          <w:tcPr>
            <w:tcW w:w="6044" w:type="dxa"/>
          </w:tcPr>
          <w:p w14:paraId="239A4362" w14:textId="132ED77C" w:rsidR="007A3C8C" w:rsidRPr="0073002B" w:rsidRDefault="007A3C8C" w:rsidP="0073002B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</w:p>
        </w:tc>
      </w:tr>
      <w:tr w:rsidR="007A3C8C" w:rsidRPr="0073002B" w14:paraId="644F8DB2" w14:textId="77777777" w:rsidTr="009C06A2">
        <w:tc>
          <w:tcPr>
            <w:tcW w:w="2972" w:type="dxa"/>
          </w:tcPr>
          <w:p w14:paraId="5B0DAEA2" w14:textId="64570AF0" w:rsidR="007A3C8C" w:rsidRPr="0073002B" w:rsidRDefault="007A3C8C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Email Address</w:t>
            </w:r>
          </w:p>
        </w:tc>
        <w:tc>
          <w:tcPr>
            <w:tcW w:w="6044" w:type="dxa"/>
          </w:tcPr>
          <w:p w14:paraId="36F15B7D" w14:textId="77777777" w:rsidR="007A3C8C" w:rsidRPr="0073002B" w:rsidRDefault="007A3C8C" w:rsidP="0073002B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</w:p>
        </w:tc>
      </w:tr>
    </w:tbl>
    <w:p w14:paraId="4B977E48" w14:textId="77777777" w:rsidR="007A3C8C" w:rsidRPr="0073002B" w:rsidRDefault="007A3C8C" w:rsidP="0073002B"/>
    <w:p w14:paraId="5ADD4130" w14:textId="2E70B0A4" w:rsidR="000805AF" w:rsidRPr="0073002B" w:rsidRDefault="00B27D74" w:rsidP="0073002B">
      <w:r w:rsidRPr="0073002B">
        <w:rPr>
          <w:rFonts w:ascii="Acherus Grotesque" w:hAnsi="Acherus Grotesque"/>
          <w:b/>
          <w:bCs/>
          <w:color w:val="0F9ED5" w:themeColor="accent4"/>
          <w:sz w:val="20"/>
          <w:szCs w:val="20"/>
        </w:rPr>
        <w:t>Business Insurance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73002B" w:rsidRPr="0073002B" w14:paraId="0684B5A7" w14:textId="77777777" w:rsidTr="009C06A2">
        <w:tc>
          <w:tcPr>
            <w:tcW w:w="2972" w:type="dxa"/>
          </w:tcPr>
          <w:p w14:paraId="3FCB4093" w14:textId="1B002D6A" w:rsidR="0073002B" w:rsidRPr="0073002B" w:rsidRDefault="0073002B" w:rsidP="00846DEE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Professional Indemnity</w:t>
            </w: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 xml:space="preserve"> </w:t>
            </w:r>
          </w:p>
        </w:tc>
        <w:tc>
          <w:tcPr>
            <w:tcW w:w="6044" w:type="dxa"/>
          </w:tcPr>
          <w:p w14:paraId="737910C1" w14:textId="4EBCB53D" w:rsidR="0073002B" w:rsidRPr="0073002B" w:rsidRDefault="009C06A2" w:rsidP="00846DEE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  <w:r>
              <w:rPr>
                <w:rFonts w:ascii="Acherus Grotesque" w:hAnsi="Acherus Grotesque"/>
                <w:i/>
                <w:iCs/>
                <w:color w:val="425563"/>
                <w:sz w:val="18"/>
                <w:szCs w:val="18"/>
              </w:rPr>
              <w:t>Minimum £1,000,000</w:t>
            </w:r>
          </w:p>
        </w:tc>
      </w:tr>
      <w:tr w:rsidR="009C06A2" w:rsidRPr="0073002B" w14:paraId="63AC22EA" w14:textId="77777777" w:rsidTr="009C06A2">
        <w:tc>
          <w:tcPr>
            <w:tcW w:w="2972" w:type="dxa"/>
          </w:tcPr>
          <w:p w14:paraId="2C396CC2" w14:textId="176A8B8B" w:rsidR="009C06A2" w:rsidRPr="0073002B" w:rsidRDefault="009C06A2" w:rsidP="009C06A2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P</w:t>
            </w:r>
            <w: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ublic Liability</w:t>
            </w:r>
          </w:p>
        </w:tc>
        <w:tc>
          <w:tcPr>
            <w:tcW w:w="6044" w:type="dxa"/>
          </w:tcPr>
          <w:p w14:paraId="320E24F2" w14:textId="142E3150" w:rsidR="009C06A2" w:rsidRPr="0073002B" w:rsidRDefault="009C06A2" w:rsidP="009C06A2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  <w:r>
              <w:rPr>
                <w:rFonts w:ascii="Acherus Grotesque" w:hAnsi="Acherus Grotesque"/>
                <w:i/>
                <w:iCs/>
                <w:color w:val="425563"/>
                <w:sz w:val="18"/>
                <w:szCs w:val="18"/>
              </w:rPr>
              <w:t>Minimum £1,000,000</w:t>
            </w:r>
          </w:p>
        </w:tc>
      </w:tr>
      <w:tr w:rsidR="009C06A2" w:rsidRPr="0073002B" w14:paraId="5075F439" w14:textId="77777777" w:rsidTr="009C06A2">
        <w:tc>
          <w:tcPr>
            <w:tcW w:w="2972" w:type="dxa"/>
          </w:tcPr>
          <w:p w14:paraId="5DC46464" w14:textId="09B904CB" w:rsidR="009C06A2" w:rsidRPr="0073002B" w:rsidRDefault="009C06A2" w:rsidP="009C06A2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Expiry date</w:t>
            </w:r>
          </w:p>
        </w:tc>
        <w:tc>
          <w:tcPr>
            <w:tcW w:w="6044" w:type="dxa"/>
          </w:tcPr>
          <w:p w14:paraId="524C340F" w14:textId="77777777" w:rsidR="009C06A2" w:rsidRPr="0073002B" w:rsidRDefault="009C06A2" w:rsidP="009C06A2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</w:p>
        </w:tc>
      </w:tr>
    </w:tbl>
    <w:p w14:paraId="315428B0" w14:textId="77777777" w:rsidR="000805AF" w:rsidRPr="0073002B" w:rsidRDefault="000805AF" w:rsidP="0073002B"/>
    <w:p w14:paraId="0945CD49" w14:textId="6C2DBC22" w:rsidR="00B27D74" w:rsidRPr="0073002B" w:rsidRDefault="0073002B" w:rsidP="0073002B">
      <w:pPr>
        <w:rPr>
          <w:rFonts w:ascii="Acherus Grotesque" w:hAnsi="Acherus Grotesque"/>
          <w:b/>
          <w:bCs/>
          <w:color w:val="0F9ED5" w:themeColor="accent4"/>
          <w:sz w:val="20"/>
          <w:szCs w:val="20"/>
        </w:rPr>
      </w:pPr>
      <w:r w:rsidRPr="0073002B">
        <w:rPr>
          <w:rFonts w:ascii="Acherus Grotesque" w:hAnsi="Acherus Grotesque"/>
          <w:b/>
          <w:bCs/>
          <w:color w:val="0F9ED5" w:themeColor="accent4"/>
          <w:sz w:val="20"/>
          <w:szCs w:val="20"/>
        </w:rPr>
        <w:t xml:space="preserve">Bank details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0805AF" w:rsidRPr="0073002B" w14:paraId="346D15A5" w14:textId="77777777" w:rsidTr="009C06A2">
        <w:tc>
          <w:tcPr>
            <w:tcW w:w="2972" w:type="dxa"/>
          </w:tcPr>
          <w:p w14:paraId="105B8DBD" w14:textId="13BE10D4" w:rsidR="000805AF" w:rsidRPr="0073002B" w:rsidRDefault="000805AF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Bank Name</w:t>
            </w:r>
          </w:p>
        </w:tc>
        <w:tc>
          <w:tcPr>
            <w:tcW w:w="6044" w:type="dxa"/>
          </w:tcPr>
          <w:p w14:paraId="2359505F" w14:textId="77777777" w:rsidR="000805AF" w:rsidRPr="0073002B" w:rsidRDefault="000805AF" w:rsidP="0073002B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</w:p>
        </w:tc>
      </w:tr>
      <w:tr w:rsidR="000805AF" w:rsidRPr="0073002B" w14:paraId="16F96E25" w14:textId="77777777" w:rsidTr="009C06A2">
        <w:tc>
          <w:tcPr>
            <w:tcW w:w="2972" w:type="dxa"/>
          </w:tcPr>
          <w:p w14:paraId="57E41935" w14:textId="7D985A52" w:rsidR="000805AF" w:rsidRPr="0073002B" w:rsidRDefault="000805AF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Bank Address</w:t>
            </w:r>
          </w:p>
        </w:tc>
        <w:tc>
          <w:tcPr>
            <w:tcW w:w="6044" w:type="dxa"/>
          </w:tcPr>
          <w:p w14:paraId="64A7DDEB" w14:textId="77777777" w:rsidR="000805AF" w:rsidRPr="0073002B" w:rsidRDefault="000805AF" w:rsidP="0073002B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</w:p>
        </w:tc>
      </w:tr>
      <w:tr w:rsidR="000805AF" w:rsidRPr="0073002B" w14:paraId="675384AA" w14:textId="77777777" w:rsidTr="009C06A2">
        <w:tc>
          <w:tcPr>
            <w:tcW w:w="2972" w:type="dxa"/>
          </w:tcPr>
          <w:p w14:paraId="7A0338E3" w14:textId="58CDFCAA" w:rsidR="000805AF" w:rsidRPr="0073002B" w:rsidRDefault="000805AF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Account Name</w:t>
            </w:r>
          </w:p>
        </w:tc>
        <w:tc>
          <w:tcPr>
            <w:tcW w:w="6044" w:type="dxa"/>
          </w:tcPr>
          <w:p w14:paraId="68AA4630" w14:textId="77777777" w:rsidR="000805AF" w:rsidRPr="0073002B" w:rsidRDefault="000805AF" w:rsidP="0073002B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</w:p>
        </w:tc>
      </w:tr>
      <w:tr w:rsidR="000805AF" w:rsidRPr="0073002B" w14:paraId="5062B0CF" w14:textId="77777777" w:rsidTr="009C06A2">
        <w:tc>
          <w:tcPr>
            <w:tcW w:w="2972" w:type="dxa"/>
          </w:tcPr>
          <w:p w14:paraId="0A1556D0" w14:textId="7162EFC7" w:rsidR="000805AF" w:rsidRPr="0073002B" w:rsidRDefault="000805AF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Account Type</w:t>
            </w:r>
          </w:p>
        </w:tc>
        <w:tc>
          <w:tcPr>
            <w:tcW w:w="6044" w:type="dxa"/>
          </w:tcPr>
          <w:p w14:paraId="6FB01000" w14:textId="1AE59063" w:rsidR="000805AF" w:rsidRPr="00316A62" w:rsidRDefault="00316A62" w:rsidP="0073002B">
            <w:pPr>
              <w:rPr>
                <w:rFonts w:ascii="Acherus Grotesque" w:hAnsi="Acherus Grotesque"/>
                <w:i/>
                <w:iCs/>
                <w:color w:val="425563"/>
                <w:sz w:val="20"/>
                <w:szCs w:val="20"/>
              </w:rPr>
            </w:pPr>
            <w:r w:rsidRPr="009C06A2">
              <w:rPr>
                <w:rFonts w:ascii="Acherus Grotesque" w:hAnsi="Acherus Grotesque"/>
                <w:i/>
                <w:iCs/>
                <w:color w:val="425563"/>
                <w:sz w:val="18"/>
                <w:szCs w:val="18"/>
              </w:rPr>
              <w:t xml:space="preserve">Please note we can only make payments into business accounts. </w:t>
            </w:r>
          </w:p>
        </w:tc>
      </w:tr>
      <w:tr w:rsidR="000805AF" w:rsidRPr="0073002B" w14:paraId="3FB8A7CF" w14:textId="77777777" w:rsidTr="009C06A2">
        <w:tc>
          <w:tcPr>
            <w:tcW w:w="2972" w:type="dxa"/>
          </w:tcPr>
          <w:p w14:paraId="7525C2BF" w14:textId="7B95A651" w:rsidR="000805AF" w:rsidRPr="0073002B" w:rsidRDefault="000805AF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Account Number</w:t>
            </w:r>
          </w:p>
        </w:tc>
        <w:tc>
          <w:tcPr>
            <w:tcW w:w="6044" w:type="dxa"/>
          </w:tcPr>
          <w:p w14:paraId="44AD1984" w14:textId="77777777" w:rsidR="000805AF" w:rsidRPr="0073002B" w:rsidRDefault="000805AF" w:rsidP="0073002B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</w:p>
        </w:tc>
      </w:tr>
      <w:tr w:rsidR="000805AF" w:rsidRPr="0073002B" w14:paraId="7D49BD02" w14:textId="77777777" w:rsidTr="009C06A2">
        <w:tc>
          <w:tcPr>
            <w:tcW w:w="2972" w:type="dxa"/>
          </w:tcPr>
          <w:p w14:paraId="2A0A7549" w14:textId="371A6989" w:rsidR="000805AF" w:rsidRPr="0073002B" w:rsidRDefault="000805AF" w:rsidP="0073002B">
            <w:pP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</w:pPr>
            <w:r w:rsidRPr="0073002B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Sort Code</w:t>
            </w:r>
          </w:p>
        </w:tc>
        <w:tc>
          <w:tcPr>
            <w:tcW w:w="6044" w:type="dxa"/>
          </w:tcPr>
          <w:p w14:paraId="6E423720" w14:textId="495F565E" w:rsidR="000805AF" w:rsidRPr="0073002B" w:rsidRDefault="000805AF" w:rsidP="0073002B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</w:p>
        </w:tc>
      </w:tr>
    </w:tbl>
    <w:p w14:paraId="13C0CD07" w14:textId="77777777" w:rsidR="000805AF" w:rsidRPr="0073002B" w:rsidRDefault="000805AF" w:rsidP="0073002B"/>
    <w:p w14:paraId="2620C54B" w14:textId="042B3905" w:rsidR="00B27D74" w:rsidRDefault="00B27D74" w:rsidP="0073002B">
      <w:pPr>
        <w:rPr>
          <w:rFonts w:ascii="Acherus Grotesque" w:hAnsi="Acherus Grotesque"/>
          <w:b/>
          <w:bCs/>
          <w:color w:val="0F9ED5" w:themeColor="accent4"/>
          <w:sz w:val="20"/>
          <w:szCs w:val="20"/>
        </w:rPr>
      </w:pPr>
      <w:r w:rsidRPr="009C06A2">
        <w:rPr>
          <w:rFonts w:ascii="Acherus Grotesque" w:hAnsi="Acherus Grotesque"/>
          <w:b/>
          <w:bCs/>
          <w:color w:val="0F9ED5" w:themeColor="accent4"/>
          <w:sz w:val="20"/>
          <w:szCs w:val="20"/>
        </w:rPr>
        <w:t>Details required for HMRC reporting purposes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9C06A2" w14:paraId="7B2A742F" w14:textId="77777777" w:rsidTr="009C06A2">
        <w:tc>
          <w:tcPr>
            <w:tcW w:w="2972" w:type="dxa"/>
          </w:tcPr>
          <w:p w14:paraId="2ACCF140" w14:textId="7E57F04B" w:rsidR="009C06A2" w:rsidRDefault="009C06A2" w:rsidP="0073002B">
            <w:pPr>
              <w:rPr>
                <w:rFonts w:ascii="Acherus Grotesque" w:hAnsi="Acherus Grotesque"/>
                <w:b/>
                <w:bCs/>
                <w:color w:val="0F9ED5" w:themeColor="accent4"/>
                <w:sz w:val="20"/>
                <w:szCs w:val="20"/>
              </w:rPr>
            </w:pPr>
            <w:r w:rsidRPr="009C06A2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 xml:space="preserve">VAT number </w:t>
            </w:r>
            <w:r w:rsidRPr="009C06A2">
              <w:rPr>
                <w:rFonts w:ascii="Acherus Grotesque" w:hAnsi="Acherus Grotesque"/>
                <w:color w:val="425563"/>
                <w:sz w:val="20"/>
                <w:szCs w:val="20"/>
              </w:rPr>
              <w:t>(if applicable)</w:t>
            </w:r>
          </w:p>
        </w:tc>
        <w:tc>
          <w:tcPr>
            <w:tcW w:w="6044" w:type="dxa"/>
          </w:tcPr>
          <w:p w14:paraId="134FE5AA" w14:textId="77777777" w:rsidR="009C06A2" w:rsidRPr="009C06A2" w:rsidRDefault="009C06A2" w:rsidP="0073002B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</w:p>
        </w:tc>
      </w:tr>
      <w:tr w:rsidR="009C06A2" w14:paraId="196E9E0E" w14:textId="77777777" w:rsidTr="009C06A2">
        <w:tc>
          <w:tcPr>
            <w:tcW w:w="2972" w:type="dxa"/>
          </w:tcPr>
          <w:p w14:paraId="26B82F94" w14:textId="5CE113CA" w:rsidR="009C06A2" w:rsidRDefault="009C06A2" w:rsidP="0073002B">
            <w:pPr>
              <w:rPr>
                <w:rFonts w:ascii="Acherus Grotesque" w:hAnsi="Acherus Grotesque"/>
                <w:b/>
                <w:bCs/>
                <w:color w:val="0F9ED5" w:themeColor="accent4"/>
                <w:sz w:val="20"/>
                <w:szCs w:val="20"/>
              </w:rPr>
            </w:pPr>
            <w:r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NI number</w:t>
            </w:r>
          </w:p>
        </w:tc>
        <w:tc>
          <w:tcPr>
            <w:tcW w:w="6044" w:type="dxa"/>
          </w:tcPr>
          <w:p w14:paraId="03060807" w14:textId="77777777" w:rsidR="009C06A2" w:rsidRPr="009C06A2" w:rsidRDefault="009C06A2" w:rsidP="0073002B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</w:p>
        </w:tc>
      </w:tr>
      <w:tr w:rsidR="009C06A2" w14:paraId="4D863907" w14:textId="77777777" w:rsidTr="009C06A2">
        <w:tc>
          <w:tcPr>
            <w:tcW w:w="2972" w:type="dxa"/>
          </w:tcPr>
          <w:p w14:paraId="43B24AB1" w14:textId="372E2643" w:rsidR="009C06A2" w:rsidRDefault="009C06A2" w:rsidP="0073002B">
            <w:pPr>
              <w:rPr>
                <w:rFonts w:ascii="Acherus Grotesque" w:hAnsi="Acherus Grotesque"/>
                <w:b/>
                <w:bCs/>
                <w:color w:val="0F9ED5" w:themeColor="accent4"/>
                <w:sz w:val="20"/>
                <w:szCs w:val="20"/>
              </w:rPr>
            </w:pPr>
            <w:r w:rsidRPr="009C06A2">
              <w:rPr>
                <w:rFonts w:ascii="Acherus Grotesque" w:hAnsi="Acherus Grotesque"/>
                <w:b/>
                <w:bCs/>
                <w:color w:val="425563"/>
                <w:sz w:val="20"/>
                <w:szCs w:val="20"/>
              </w:rPr>
              <w:t>Home address</w:t>
            </w:r>
          </w:p>
        </w:tc>
        <w:tc>
          <w:tcPr>
            <w:tcW w:w="6044" w:type="dxa"/>
          </w:tcPr>
          <w:p w14:paraId="29E83D59" w14:textId="26C2EA83" w:rsidR="009C06A2" w:rsidRPr="009C06A2" w:rsidRDefault="009C06A2" w:rsidP="0073002B">
            <w:pPr>
              <w:rPr>
                <w:rFonts w:ascii="Acherus Grotesque" w:hAnsi="Acherus Grotesque"/>
                <w:color w:val="425563"/>
                <w:sz w:val="20"/>
                <w:szCs w:val="20"/>
              </w:rPr>
            </w:pPr>
          </w:p>
        </w:tc>
      </w:tr>
    </w:tbl>
    <w:p w14:paraId="54969864" w14:textId="77777777" w:rsidR="009C06A2" w:rsidRDefault="009C06A2" w:rsidP="0073002B"/>
    <w:p w14:paraId="00DB9C98" w14:textId="40DC3592" w:rsidR="00B27D74" w:rsidRPr="0073002B" w:rsidRDefault="00B27D74" w:rsidP="0073002B"/>
    <w:sectPr w:rsidR="00B27D74" w:rsidRPr="0073002B" w:rsidSect="00940B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6" w:right="1440" w:bottom="1440" w:left="1440" w:header="708" w:footer="10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810B4" w14:textId="77777777" w:rsidR="002A53E8" w:rsidRDefault="002A53E8" w:rsidP="00506503">
      <w:r>
        <w:separator/>
      </w:r>
    </w:p>
  </w:endnote>
  <w:endnote w:type="continuationSeparator" w:id="0">
    <w:p w14:paraId="4234AD5A" w14:textId="77777777" w:rsidR="002A53E8" w:rsidRDefault="002A53E8" w:rsidP="00506503">
      <w:r>
        <w:continuationSeparator/>
      </w:r>
    </w:p>
  </w:endnote>
  <w:endnote w:type="continuationNotice" w:id="1">
    <w:p w14:paraId="50E9F127" w14:textId="77777777" w:rsidR="002A53E8" w:rsidRDefault="002A53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F8D6BEBA-67FC-4569-AEFB-207F27E6539F}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D18AC2-6646-401D-A9BF-CC473C07F4C5}"/>
    <w:embedBold r:id="rId3" w:fontKey="{B3B4BD93-EB6D-4A16-84F6-FF0CB7A31DBE}"/>
    <w:embedItalic r:id="rId4" w:fontKey="{54CAA33C-D8AD-420F-BB62-6F17F816BC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D089F05-F874-4A49-AF23-9BCBE46A916B}"/>
    <w:embedBoldItalic r:id="rId6" w:fontKey="{585EA26D-67B3-48E5-8270-ABA00C3D2AC0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cherus Grotesque Regular">
    <w:altName w:val="Acherus Grotesque"/>
    <w:panose1 w:val="00000000000000000000"/>
    <w:charset w:val="00"/>
    <w:family w:val="modern"/>
    <w:notTrueType/>
    <w:pitch w:val="variable"/>
    <w:sig w:usb0="800002A7" w:usb1="00000003" w:usb2="00000000" w:usb3="00000000" w:csb0="0000009F" w:csb1="00000000"/>
  </w:font>
  <w:font w:name="Acherus Grotesque Semibold">
    <w:altName w:val="Calibri"/>
    <w:panose1 w:val="00000000000000000000"/>
    <w:charset w:val="00"/>
    <w:family w:val="modern"/>
    <w:notTrueType/>
    <w:pitch w:val="variable"/>
    <w:sig w:usb0="800002A7" w:usb1="00000003" w:usb2="00000000" w:usb3="00000000" w:csb0="0000009F" w:csb1="00000000"/>
  </w:font>
  <w:font w:name="Acherus Grotesque Medium">
    <w:panose1 w:val="00000000000000000000"/>
    <w:charset w:val="00"/>
    <w:family w:val="auto"/>
    <w:pitch w:val="variable"/>
    <w:sig w:usb0="80000027" w:usb1="00000001" w:usb2="00000000" w:usb3="00000000" w:csb0="00000093" w:csb1="00000000"/>
    <w:embedRegular r:id="rId7" w:fontKey="{EEE7CE75-EE02-46B1-B8C0-1D35806E75F1}"/>
  </w:font>
  <w:font w:name="Acherus Grotesque Bold">
    <w:altName w:val="Acherus Grotesque"/>
    <w:panose1 w:val="00000000000000000000"/>
    <w:charset w:val="00"/>
    <w:family w:val="modern"/>
    <w:notTrueType/>
    <w:pitch w:val="variable"/>
    <w:sig w:usb0="800002A7" w:usb1="00000003" w:usb2="00000000" w:usb3="00000000" w:csb0="0000009F" w:csb1="00000000"/>
  </w:font>
  <w:font w:name="Acherus Grotesque">
    <w:panose1 w:val="00000000000000000000"/>
    <w:charset w:val="00"/>
    <w:family w:val="auto"/>
    <w:pitch w:val="variable"/>
    <w:sig w:usb0="80000027" w:usb1="00000001" w:usb2="00000000" w:usb3="00000000" w:csb0="00000093" w:csb1="00000000"/>
    <w:embedRegular r:id="rId8" w:fontKey="{8A9E0867-A667-4809-8559-CA2448CF0E86}"/>
    <w:embedBold r:id="rId9" w:fontKey="{EC457FDA-458B-4801-BC72-C8C824042558}"/>
    <w:embedItalic r:id="rId10" w:fontKey="{FBA1CCAF-EB33-4AE9-961F-31235BE36A0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65696F2E-1991-4767-B329-7E953BD1B3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C3416" w14:textId="77777777" w:rsidR="00F0390C" w:rsidRDefault="00F0390C" w:rsidP="00AF3C7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516FF1E" w14:textId="77777777" w:rsidR="003761E2" w:rsidRDefault="003761E2" w:rsidP="00F0390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35FBF" w14:textId="77777777" w:rsidR="003761E2" w:rsidRDefault="003761E2" w:rsidP="00F0390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821DA" w14:textId="77777777" w:rsidR="00AE1F6F" w:rsidRDefault="00AE1F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0C1DE" w14:textId="77777777" w:rsidR="002A53E8" w:rsidRDefault="002A53E8" w:rsidP="00506503">
      <w:r>
        <w:separator/>
      </w:r>
    </w:p>
  </w:footnote>
  <w:footnote w:type="continuationSeparator" w:id="0">
    <w:p w14:paraId="41849685" w14:textId="77777777" w:rsidR="002A53E8" w:rsidRDefault="002A53E8" w:rsidP="00506503">
      <w:r>
        <w:continuationSeparator/>
      </w:r>
    </w:p>
  </w:footnote>
  <w:footnote w:type="continuationNotice" w:id="1">
    <w:p w14:paraId="13A285C3" w14:textId="77777777" w:rsidR="002A53E8" w:rsidRDefault="002A53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5809B" w14:textId="77777777" w:rsidR="0057145B" w:rsidRDefault="00000000">
    <w:pPr>
      <w:pStyle w:val="Header"/>
    </w:pPr>
    <w:r>
      <w:rPr>
        <w:noProof/>
      </w:rPr>
      <w:pict w14:anchorId="41BAA4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95836" o:spid="_x0000_s1027" type="#_x0000_t75" style="position:absolute;margin-left:0;margin-top:0;width:620.5pt;height:877pt;z-index:-251658240;mso-wrap-edited:f;mso-position-horizontal:center;mso-position-horizontal-relative:margin;mso-position-vertical:center;mso-position-vertical-relative:margin" o:allowincell="f">
          <v:imagedata r:id="rId1" o:title="letter head backgroun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A7210" w14:textId="77777777" w:rsidR="0057145B" w:rsidRDefault="00000000">
    <w:pPr>
      <w:pStyle w:val="Header"/>
    </w:pPr>
    <w:r>
      <w:rPr>
        <w:noProof/>
      </w:rPr>
      <w:pict w14:anchorId="304C6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95837" o:spid="_x0000_s1026" type="#_x0000_t75" style="position:absolute;margin-left:0;margin-top:0;width:620.5pt;height:877pt;z-index:-251657216;mso-wrap-edited:f;mso-position-horizontal:center;mso-position-horizontal-relative:margin;mso-position-vertical:center;mso-position-vertical-relative:margin" o:allowincell="f">
          <v:imagedata r:id="rId1" o:title="letter head background-01"/>
          <w10:wrap anchorx="margin" anchory="margin"/>
        </v:shape>
      </w:pict>
    </w:r>
    <w:r w:rsidR="00264B91">
      <w:rPr>
        <w:noProof/>
      </w:rPr>
      <w:drawing>
        <wp:anchor distT="0" distB="0" distL="114300" distR="114300" simplePos="0" relativeHeight="251656192" behindDoc="0" locked="0" layoutInCell="1" allowOverlap="1" wp14:anchorId="7E98A894" wp14:editId="41882436">
          <wp:simplePos x="0" y="0"/>
          <wp:positionH relativeFrom="column">
            <wp:posOffset>4954270</wp:posOffset>
          </wp:positionH>
          <wp:positionV relativeFrom="paragraph">
            <wp:posOffset>49530</wp:posOffset>
          </wp:positionV>
          <wp:extent cx="1155700" cy="412115"/>
          <wp:effectExtent l="0" t="0" r="0" b="0"/>
          <wp:wrapSquare wrapText="bothSides"/>
          <wp:docPr id="4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BAE7" w14:textId="77777777" w:rsidR="0057145B" w:rsidRDefault="00000000">
    <w:pPr>
      <w:pStyle w:val="Header"/>
    </w:pPr>
    <w:r>
      <w:rPr>
        <w:noProof/>
      </w:rPr>
      <w:pict w14:anchorId="1EE1F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95835" o:spid="_x0000_s1025" type="#_x0000_t75" style="position:absolute;margin-left:0;margin-top:0;width:620.5pt;height:877pt;z-index:-251659264;mso-wrap-edited:f;mso-position-horizontal:center;mso-position-horizontal-relative:margin;mso-position-vertical:center;mso-position-vertical-relative:margin" o:allowincell="f">
          <v:imagedata r:id="rId1" o:title="letter head background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44B91"/>
    <w:multiLevelType w:val="multilevel"/>
    <w:tmpl w:val="7D6A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5629C7"/>
    <w:multiLevelType w:val="multilevel"/>
    <w:tmpl w:val="E6BA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DC041C"/>
    <w:multiLevelType w:val="multilevel"/>
    <w:tmpl w:val="9A60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9E3FCE"/>
    <w:multiLevelType w:val="multilevel"/>
    <w:tmpl w:val="E2465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D871E2"/>
    <w:multiLevelType w:val="multilevel"/>
    <w:tmpl w:val="62140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614D2E"/>
    <w:multiLevelType w:val="multilevel"/>
    <w:tmpl w:val="61E4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AE3EF6"/>
    <w:multiLevelType w:val="multilevel"/>
    <w:tmpl w:val="2F04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5A4608"/>
    <w:multiLevelType w:val="multilevel"/>
    <w:tmpl w:val="CFB4E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F801EF"/>
    <w:multiLevelType w:val="multilevel"/>
    <w:tmpl w:val="9380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F3800EC"/>
    <w:multiLevelType w:val="multilevel"/>
    <w:tmpl w:val="1C1E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0F06AD9"/>
    <w:multiLevelType w:val="multilevel"/>
    <w:tmpl w:val="9582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5AC2368"/>
    <w:multiLevelType w:val="multilevel"/>
    <w:tmpl w:val="FC28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D8F1C79"/>
    <w:multiLevelType w:val="multilevel"/>
    <w:tmpl w:val="223A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1C5341C"/>
    <w:multiLevelType w:val="hybridMultilevel"/>
    <w:tmpl w:val="AD64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C60671"/>
    <w:multiLevelType w:val="multilevel"/>
    <w:tmpl w:val="9536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720B92"/>
    <w:multiLevelType w:val="hybridMultilevel"/>
    <w:tmpl w:val="3BC8BCE6"/>
    <w:lvl w:ilvl="0" w:tplc="64AC94B6">
      <w:numFmt w:val="bullet"/>
      <w:lvlText w:val="•"/>
      <w:lvlJc w:val="left"/>
      <w:pPr>
        <w:ind w:left="809" w:hanging="360"/>
      </w:pPr>
      <w:rPr>
        <w:rFonts w:ascii="Arial MT" w:eastAsia="Arial MT" w:hAnsi="Arial MT" w:cs="Arial MT" w:hint="default"/>
        <w:color w:val="7F7F7F"/>
        <w:w w:val="100"/>
        <w:sz w:val="20"/>
        <w:szCs w:val="20"/>
        <w:lang w:val="en-US" w:eastAsia="en-US" w:bidi="ar-SA"/>
      </w:rPr>
    </w:lvl>
    <w:lvl w:ilvl="1" w:tplc="B4EEBC18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2" w:tplc="736A2400"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 w:tplc="90188C28">
      <w:numFmt w:val="bullet"/>
      <w:lvlText w:val="•"/>
      <w:lvlJc w:val="left"/>
      <w:pPr>
        <w:ind w:left="3644" w:hanging="360"/>
      </w:pPr>
      <w:rPr>
        <w:rFonts w:hint="default"/>
        <w:lang w:val="en-US" w:eastAsia="en-US" w:bidi="ar-SA"/>
      </w:rPr>
    </w:lvl>
    <w:lvl w:ilvl="4" w:tplc="7724FCB8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5" w:tplc="A8463A5E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B7E42D6E">
      <w:numFmt w:val="bullet"/>
      <w:lvlText w:val="•"/>
      <w:lvlJc w:val="left"/>
      <w:pPr>
        <w:ind w:left="6488" w:hanging="360"/>
      </w:pPr>
      <w:rPr>
        <w:rFonts w:hint="default"/>
        <w:lang w:val="en-US" w:eastAsia="en-US" w:bidi="ar-SA"/>
      </w:rPr>
    </w:lvl>
    <w:lvl w:ilvl="7" w:tplc="24B4530E"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  <w:lvl w:ilvl="8" w:tplc="BCD8476C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73001C2"/>
    <w:multiLevelType w:val="multilevel"/>
    <w:tmpl w:val="3D58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F74266A"/>
    <w:multiLevelType w:val="multilevel"/>
    <w:tmpl w:val="DB2E1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6C46E9"/>
    <w:multiLevelType w:val="multilevel"/>
    <w:tmpl w:val="167CE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2255F44"/>
    <w:multiLevelType w:val="multilevel"/>
    <w:tmpl w:val="0980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1E71C5"/>
    <w:multiLevelType w:val="hybridMultilevel"/>
    <w:tmpl w:val="B90E0384"/>
    <w:lvl w:ilvl="0" w:tplc="AA4A7068">
      <w:start w:val="1"/>
      <w:numFmt w:val="decimal"/>
      <w:lvlText w:val="Step 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7601BF"/>
    <w:multiLevelType w:val="multilevel"/>
    <w:tmpl w:val="357A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6993AAF"/>
    <w:multiLevelType w:val="multilevel"/>
    <w:tmpl w:val="24E0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6A93512"/>
    <w:multiLevelType w:val="multilevel"/>
    <w:tmpl w:val="5F88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3D7237"/>
    <w:multiLevelType w:val="multilevel"/>
    <w:tmpl w:val="CBC8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38D2728"/>
    <w:multiLevelType w:val="multilevel"/>
    <w:tmpl w:val="D88E8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50E7A21"/>
    <w:multiLevelType w:val="multilevel"/>
    <w:tmpl w:val="3B1A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59F1983"/>
    <w:multiLevelType w:val="hybridMultilevel"/>
    <w:tmpl w:val="CC243DC2"/>
    <w:lvl w:ilvl="0" w:tplc="C51C61DE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C434A"/>
    <w:multiLevelType w:val="multilevel"/>
    <w:tmpl w:val="7EF8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7427D2B"/>
    <w:multiLevelType w:val="hybridMultilevel"/>
    <w:tmpl w:val="D82822DE"/>
    <w:lvl w:ilvl="0" w:tplc="02B88BD6">
      <w:start w:val="1"/>
      <w:numFmt w:val="bullet"/>
      <w:pStyle w:val="Acre-bulletpoints"/>
      <w:lvlText w:val="u"/>
      <w:lvlJc w:val="left"/>
      <w:pPr>
        <w:ind w:left="284" w:hanging="284"/>
      </w:pPr>
      <w:rPr>
        <w:rFonts w:ascii="Wingdings 3" w:hAnsi="Wingdings 3" w:cs="Times New Roman (Body CS)" w:hint="default"/>
        <w:sz w:val="15"/>
      </w:rPr>
    </w:lvl>
    <w:lvl w:ilvl="1" w:tplc="FFFFFFFF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0" w15:restartNumberingAfterBreak="0">
    <w:nsid w:val="79660D52"/>
    <w:multiLevelType w:val="multilevel"/>
    <w:tmpl w:val="6684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CFF2839"/>
    <w:multiLevelType w:val="multilevel"/>
    <w:tmpl w:val="A4CC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D737216"/>
    <w:multiLevelType w:val="multilevel"/>
    <w:tmpl w:val="06D0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0725051">
    <w:abstractNumId w:val="13"/>
  </w:num>
  <w:num w:numId="2" w16cid:durableId="962227677">
    <w:abstractNumId w:val="27"/>
  </w:num>
  <w:num w:numId="3" w16cid:durableId="332685586">
    <w:abstractNumId w:val="2"/>
  </w:num>
  <w:num w:numId="4" w16cid:durableId="841093746">
    <w:abstractNumId w:val="25"/>
  </w:num>
  <w:num w:numId="5" w16cid:durableId="1689217227">
    <w:abstractNumId w:val="10"/>
  </w:num>
  <w:num w:numId="6" w16cid:durableId="1993413470">
    <w:abstractNumId w:val="24"/>
  </w:num>
  <w:num w:numId="7" w16cid:durableId="508256894">
    <w:abstractNumId w:val="14"/>
  </w:num>
  <w:num w:numId="8" w16cid:durableId="1465081919">
    <w:abstractNumId w:val="26"/>
  </w:num>
  <w:num w:numId="9" w16cid:durableId="542979816">
    <w:abstractNumId w:val="12"/>
  </w:num>
  <w:num w:numId="10" w16cid:durableId="751045252">
    <w:abstractNumId w:val="9"/>
  </w:num>
  <w:num w:numId="11" w16cid:durableId="367217086">
    <w:abstractNumId w:val="19"/>
  </w:num>
  <w:num w:numId="12" w16cid:durableId="868563520">
    <w:abstractNumId w:val="30"/>
  </w:num>
  <w:num w:numId="13" w16cid:durableId="1996949334">
    <w:abstractNumId w:val="4"/>
  </w:num>
  <w:num w:numId="14" w16cid:durableId="757363343">
    <w:abstractNumId w:val="32"/>
  </w:num>
  <w:num w:numId="15" w16cid:durableId="753434104">
    <w:abstractNumId w:val="31"/>
  </w:num>
  <w:num w:numId="16" w16cid:durableId="1514372321">
    <w:abstractNumId w:val="3"/>
  </w:num>
  <w:num w:numId="17" w16cid:durableId="672025854">
    <w:abstractNumId w:val="29"/>
  </w:num>
  <w:num w:numId="18" w16cid:durableId="1976451562">
    <w:abstractNumId w:val="5"/>
  </w:num>
  <w:num w:numId="19" w16cid:durableId="2142066267">
    <w:abstractNumId w:val="7"/>
  </w:num>
  <w:num w:numId="20" w16cid:durableId="604732197">
    <w:abstractNumId w:val="22"/>
  </w:num>
  <w:num w:numId="21" w16cid:durableId="2109083407">
    <w:abstractNumId w:val="21"/>
  </w:num>
  <w:num w:numId="22" w16cid:durableId="1567840527">
    <w:abstractNumId w:val="28"/>
  </w:num>
  <w:num w:numId="23" w16cid:durableId="1793749366">
    <w:abstractNumId w:val="6"/>
  </w:num>
  <w:num w:numId="24" w16cid:durableId="399330319">
    <w:abstractNumId w:val="8"/>
  </w:num>
  <w:num w:numId="25" w16cid:durableId="807212110">
    <w:abstractNumId w:val="16"/>
  </w:num>
  <w:num w:numId="26" w16cid:durableId="799344281">
    <w:abstractNumId w:val="0"/>
  </w:num>
  <w:num w:numId="27" w16cid:durableId="1458137488">
    <w:abstractNumId w:val="11"/>
  </w:num>
  <w:num w:numId="28" w16cid:durableId="319967510">
    <w:abstractNumId w:val="18"/>
  </w:num>
  <w:num w:numId="29" w16cid:durableId="101000399">
    <w:abstractNumId w:val="1"/>
  </w:num>
  <w:num w:numId="30" w16cid:durableId="1582326176">
    <w:abstractNumId w:val="17"/>
  </w:num>
  <w:num w:numId="31" w16cid:durableId="114520107">
    <w:abstractNumId w:val="23"/>
  </w:num>
  <w:num w:numId="32" w16cid:durableId="1591935633">
    <w:abstractNumId w:val="15"/>
  </w:num>
  <w:num w:numId="33" w16cid:durableId="42350308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780"/>
    <w:rsid w:val="00010D41"/>
    <w:rsid w:val="00016895"/>
    <w:rsid w:val="0005336C"/>
    <w:rsid w:val="000805AF"/>
    <w:rsid w:val="00094D46"/>
    <w:rsid w:val="000C7925"/>
    <w:rsid w:val="000E121B"/>
    <w:rsid w:val="000E1C41"/>
    <w:rsid w:val="000F4CD9"/>
    <w:rsid w:val="00115462"/>
    <w:rsid w:val="0013308C"/>
    <w:rsid w:val="001345E9"/>
    <w:rsid w:val="0015496F"/>
    <w:rsid w:val="001A2B20"/>
    <w:rsid w:val="001A3913"/>
    <w:rsid w:val="001B2762"/>
    <w:rsid w:val="001E3DC9"/>
    <w:rsid w:val="00221F21"/>
    <w:rsid w:val="00264B91"/>
    <w:rsid w:val="00264FEE"/>
    <w:rsid w:val="002659C3"/>
    <w:rsid w:val="00295D4E"/>
    <w:rsid w:val="002A53E8"/>
    <w:rsid w:val="002B2452"/>
    <w:rsid w:val="002B307D"/>
    <w:rsid w:val="00316A62"/>
    <w:rsid w:val="003302EF"/>
    <w:rsid w:val="003761E2"/>
    <w:rsid w:val="003B1FA4"/>
    <w:rsid w:val="003B367F"/>
    <w:rsid w:val="003E035C"/>
    <w:rsid w:val="003F2E1B"/>
    <w:rsid w:val="004003F7"/>
    <w:rsid w:val="0043025E"/>
    <w:rsid w:val="00453312"/>
    <w:rsid w:val="004538A1"/>
    <w:rsid w:val="00462FA7"/>
    <w:rsid w:val="00470D50"/>
    <w:rsid w:val="00474E3B"/>
    <w:rsid w:val="00505D36"/>
    <w:rsid w:val="00506503"/>
    <w:rsid w:val="005074F3"/>
    <w:rsid w:val="005222C7"/>
    <w:rsid w:val="0057145B"/>
    <w:rsid w:val="0057738A"/>
    <w:rsid w:val="00585E0E"/>
    <w:rsid w:val="005B71B8"/>
    <w:rsid w:val="006158A8"/>
    <w:rsid w:val="0068692D"/>
    <w:rsid w:val="00727488"/>
    <w:rsid w:val="0073002B"/>
    <w:rsid w:val="00740F0E"/>
    <w:rsid w:val="0074507B"/>
    <w:rsid w:val="00761BEF"/>
    <w:rsid w:val="00764445"/>
    <w:rsid w:val="007709C1"/>
    <w:rsid w:val="00775607"/>
    <w:rsid w:val="007A3C8C"/>
    <w:rsid w:val="007C570C"/>
    <w:rsid w:val="007D5F42"/>
    <w:rsid w:val="0084716F"/>
    <w:rsid w:val="00865B3D"/>
    <w:rsid w:val="00876FD7"/>
    <w:rsid w:val="008A0947"/>
    <w:rsid w:val="008E1FD3"/>
    <w:rsid w:val="008E2778"/>
    <w:rsid w:val="008E4CB6"/>
    <w:rsid w:val="008F6D1E"/>
    <w:rsid w:val="0090460B"/>
    <w:rsid w:val="00940BE0"/>
    <w:rsid w:val="00976776"/>
    <w:rsid w:val="00987918"/>
    <w:rsid w:val="00990DEA"/>
    <w:rsid w:val="0099363B"/>
    <w:rsid w:val="0099437C"/>
    <w:rsid w:val="009B2780"/>
    <w:rsid w:val="009C06A2"/>
    <w:rsid w:val="009D2938"/>
    <w:rsid w:val="009E6A9B"/>
    <w:rsid w:val="00A07B29"/>
    <w:rsid w:val="00A13EF6"/>
    <w:rsid w:val="00A6685B"/>
    <w:rsid w:val="00A75E50"/>
    <w:rsid w:val="00AA5312"/>
    <w:rsid w:val="00AE1F6F"/>
    <w:rsid w:val="00AF3C74"/>
    <w:rsid w:val="00B07ACE"/>
    <w:rsid w:val="00B2687F"/>
    <w:rsid w:val="00B27D74"/>
    <w:rsid w:val="00B4054A"/>
    <w:rsid w:val="00B57726"/>
    <w:rsid w:val="00B72EDB"/>
    <w:rsid w:val="00BA17D2"/>
    <w:rsid w:val="00BC589A"/>
    <w:rsid w:val="00BD0E2F"/>
    <w:rsid w:val="00BD28EE"/>
    <w:rsid w:val="00C25E6A"/>
    <w:rsid w:val="00C44C34"/>
    <w:rsid w:val="00C4527B"/>
    <w:rsid w:val="00C52B2B"/>
    <w:rsid w:val="00C921CB"/>
    <w:rsid w:val="00CD2060"/>
    <w:rsid w:val="00CE7261"/>
    <w:rsid w:val="00CF6C6F"/>
    <w:rsid w:val="00D424FF"/>
    <w:rsid w:val="00D70B25"/>
    <w:rsid w:val="00D87EB4"/>
    <w:rsid w:val="00DA2AAF"/>
    <w:rsid w:val="00DC2BF2"/>
    <w:rsid w:val="00DC7BB0"/>
    <w:rsid w:val="00E04FC6"/>
    <w:rsid w:val="00E2697B"/>
    <w:rsid w:val="00E5654D"/>
    <w:rsid w:val="00E72E38"/>
    <w:rsid w:val="00E80795"/>
    <w:rsid w:val="00EA3889"/>
    <w:rsid w:val="00EB3A57"/>
    <w:rsid w:val="00EF3A57"/>
    <w:rsid w:val="00F0390C"/>
    <w:rsid w:val="00F16405"/>
    <w:rsid w:val="00F2276E"/>
    <w:rsid w:val="00F45709"/>
    <w:rsid w:val="00F52195"/>
    <w:rsid w:val="00F666B1"/>
    <w:rsid w:val="00FC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E9D2B"/>
  <w15:chartTrackingRefBased/>
  <w15:docId w15:val="{025DC2BB-A64A-4E9D-ABB1-4EB52E21B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AF3C74"/>
    <w:pPr>
      <w:widowControl w:val="0"/>
      <w:autoSpaceDE w:val="0"/>
      <w:autoSpaceDN w:val="0"/>
      <w:ind w:left="104"/>
      <w:outlineLvl w:val="0"/>
    </w:pPr>
    <w:rPr>
      <w:rFonts w:ascii="Arial" w:eastAsia="Arial" w:hAnsi="Arial"/>
      <w:b/>
      <w:bCs/>
      <w:sz w:val="26"/>
      <w:szCs w:val="2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3DC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65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503"/>
  </w:style>
  <w:style w:type="paragraph" w:styleId="Footer">
    <w:name w:val="footer"/>
    <w:basedOn w:val="Normal"/>
    <w:link w:val="FooterChar"/>
    <w:uiPriority w:val="99"/>
    <w:unhideWhenUsed/>
    <w:rsid w:val="005065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503"/>
  </w:style>
  <w:style w:type="paragraph" w:customStyle="1" w:styleId="BasicParagraph">
    <w:name w:val="[Basic Paragraph]"/>
    <w:basedOn w:val="Normal"/>
    <w:uiPriority w:val="99"/>
    <w:rsid w:val="00F5219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Strong">
    <w:name w:val="Strong"/>
    <w:uiPriority w:val="22"/>
    <w:qFormat/>
    <w:rsid w:val="008E2778"/>
    <w:rPr>
      <w:b/>
      <w:bCs/>
    </w:rPr>
  </w:style>
  <w:style w:type="character" w:styleId="Hyperlink">
    <w:name w:val="Hyperlink"/>
    <w:uiPriority w:val="99"/>
    <w:unhideWhenUsed/>
    <w:rsid w:val="008E277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A2B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Acre-Signoff">
    <w:name w:val="Acre- Sign off"/>
    <w:basedOn w:val="AcreFooter"/>
    <w:qFormat/>
    <w:rsid w:val="002B307D"/>
    <w:pPr>
      <w:shd w:val="clear" w:color="auto" w:fill="auto"/>
      <w:spacing w:before="360" w:line="310" w:lineRule="exact"/>
      <w:contextualSpacing/>
    </w:pPr>
    <w:rPr>
      <w:rFonts w:ascii="Acherus Grotesque Regular" w:hAnsi="Acherus Grotesque Regular"/>
      <w:b w:val="0"/>
      <w:sz w:val="20"/>
      <w:szCs w:val="20"/>
    </w:rPr>
  </w:style>
  <w:style w:type="paragraph" w:customStyle="1" w:styleId="AcreFooter">
    <w:name w:val="Acre Footer"/>
    <w:basedOn w:val="NoSpacing"/>
    <w:next w:val="NoSpacing"/>
    <w:qFormat/>
    <w:rsid w:val="002B307D"/>
    <w:pPr>
      <w:shd w:val="clear" w:color="auto" w:fill="FFFFFF"/>
      <w:spacing w:line="220" w:lineRule="exact"/>
      <w:textAlignment w:val="baseline"/>
    </w:pPr>
    <w:rPr>
      <w:rFonts w:ascii="Acherus Grotesque Semibold" w:hAnsi="Acherus Grotesque Semibold"/>
      <w:b/>
      <w:color w:val="425563"/>
      <w:sz w:val="16"/>
      <w:szCs w:val="21"/>
      <w:bdr w:val="none" w:sz="0" w:space="0" w:color="auto" w:frame="1"/>
    </w:rPr>
  </w:style>
  <w:style w:type="paragraph" w:styleId="NoSpacing">
    <w:name w:val="No Spacing"/>
    <w:uiPriority w:val="1"/>
    <w:qFormat/>
    <w:rsid w:val="001A2B20"/>
    <w:rPr>
      <w:sz w:val="24"/>
      <w:szCs w:val="24"/>
      <w:lang w:eastAsia="en-US"/>
    </w:rPr>
  </w:style>
  <w:style w:type="paragraph" w:customStyle="1" w:styleId="Acre-bodycopy">
    <w:name w:val="Acre - body copy"/>
    <w:basedOn w:val="AcreFooter"/>
    <w:qFormat/>
    <w:rsid w:val="000F4CD9"/>
    <w:pPr>
      <w:shd w:val="clear" w:color="auto" w:fill="auto"/>
      <w:spacing w:after="120" w:line="310" w:lineRule="exact"/>
    </w:pPr>
    <w:rPr>
      <w:rFonts w:ascii="Acherus Grotesque Regular" w:hAnsi="Acherus Grotesque Regular"/>
      <w:b w:val="0"/>
      <w:sz w:val="20"/>
      <w:szCs w:val="20"/>
    </w:rPr>
  </w:style>
  <w:style w:type="paragraph" w:customStyle="1" w:styleId="Acre-Address">
    <w:name w:val="Acre - Address"/>
    <w:basedOn w:val="Normal"/>
    <w:qFormat/>
    <w:rsid w:val="002B307D"/>
    <w:pPr>
      <w:spacing w:after="120" w:line="280" w:lineRule="exact"/>
    </w:pPr>
    <w:rPr>
      <w:rFonts w:ascii="Acherus Grotesque Medium" w:hAnsi="Acherus Grotesque Medium"/>
      <w:color w:val="425563"/>
      <w:sz w:val="20"/>
      <w:szCs w:val="20"/>
    </w:rPr>
  </w:style>
  <w:style w:type="paragraph" w:customStyle="1" w:styleId="Acre-Opening">
    <w:name w:val="Acre - Opening"/>
    <w:basedOn w:val="Normal"/>
    <w:qFormat/>
    <w:rsid w:val="002B307D"/>
    <w:pPr>
      <w:spacing w:after="360" w:line="310" w:lineRule="exact"/>
      <w:contextualSpacing/>
    </w:pPr>
    <w:rPr>
      <w:rFonts w:ascii="Acherus Grotesque Regular" w:hAnsi="Acherus Grotesque Regular"/>
      <w:color w:val="425563"/>
      <w:sz w:val="20"/>
      <w:szCs w:val="20"/>
    </w:rPr>
  </w:style>
  <w:style w:type="paragraph" w:customStyle="1" w:styleId="Acre-Date">
    <w:name w:val="Acre - Date"/>
    <w:basedOn w:val="Acre-Address"/>
    <w:qFormat/>
    <w:rsid w:val="002B307D"/>
    <w:pPr>
      <w:spacing w:after="360"/>
    </w:pPr>
  </w:style>
  <w:style w:type="paragraph" w:customStyle="1" w:styleId="Acre-Companynumber">
    <w:name w:val="Acre - Company number"/>
    <w:basedOn w:val="AcreFooter"/>
    <w:qFormat/>
    <w:rsid w:val="002B307D"/>
    <w:pPr>
      <w:jc w:val="right"/>
    </w:pPr>
  </w:style>
  <w:style w:type="character" w:styleId="UnresolvedMention">
    <w:name w:val="Unresolved Mention"/>
    <w:uiPriority w:val="99"/>
    <w:semiHidden/>
    <w:unhideWhenUsed/>
    <w:rsid w:val="0043025E"/>
    <w:rPr>
      <w:color w:val="605E5C"/>
      <w:shd w:val="clear" w:color="auto" w:fill="E1DFDD"/>
    </w:rPr>
  </w:style>
  <w:style w:type="paragraph" w:customStyle="1" w:styleId="Acre-Heading">
    <w:name w:val="Acre-Heading"/>
    <w:basedOn w:val="Normal"/>
    <w:link w:val="Acre-HeadingChar"/>
    <w:autoRedefine/>
    <w:qFormat/>
    <w:rsid w:val="00264B91"/>
    <w:pPr>
      <w:spacing w:after="120"/>
      <w:outlineLvl w:val="0"/>
    </w:pPr>
    <w:rPr>
      <w:rFonts w:ascii="Acherus Grotesque Bold" w:eastAsia="Times New Roman" w:hAnsi="Acherus Grotesque Bold" w:cs="Times New Roman"/>
      <w:b/>
      <w:bCs/>
      <w:color w:val="425563"/>
      <w:sz w:val="28"/>
      <w:szCs w:val="28"/>
      <w:lang w:eastAsia="en-GB"/>
    </w:rPr>
  </w:style>
  <w:style w:type="paragraph" w:customStyle="1" w:styleId="Acre-Subheading">
    <w:name w:val="Acre-Subheading"/>
    <w:basedOn w:val="Normal"/>
    <w:autoRedefine/>
    <w:qFormat/>
    <w:rsid w:val="000805AF"/>
    <w:pPr>
      <w:outlineLvl w:val="1"/>
    </w:pPr>
    <w:rPr>
      <w:rFonts w:ascii="Acherus Grotesque Regular" w:hAnsi="Acherus Grotesque Regular" w:cs="Times New Roman"/>
      <w:b/>
      <w:bCs/>
      <w:color w:val="425563"/>
      <w:sz w:val="20"/>
      <w:szCs w:val="20"/>
      <w:bdr w:val="none" w:sz="0" w:space="0" w:color="auto" w:frame="1"/>
      <w:lang w:eastAsia="en-GB"/>
    </w:rPr>
  </w:style>
  <w:style w:type="paragraph" w:customStyle="1" w:styleId="Acre-bulletpoints">
    <w:name w:val="Acre - bullet points"/>
    <w:basedOn w:val="Acre-bodycopy"/>
    <w:qFormat/>
    <w:rsid w:val="00A6685B"/>
    <w:pPr>
      <w:numPr>
        <w:numId w:val="17"/>
      </w:numPr>
    </w:pPr>
  </w:style>
  <w:style w:type="paragraph" w:customStyle="1" w:styleId="paragraph">
    <w:name w:val="paragraph"/>
    <w:basedOn w:val="Normal"/>
    <w:rsid w:val="00B577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57726"/>
  </w:style>
  <w:style w:type="character" w:customStyle="1" w:styleId="eop">
    <w:name w:val="eop"/>
    <w:basedOn w:val="DefaultParagraphFont"/>
    <w:rsid w:val="00B57726"/>
  </w:style>
  <w:style w:type="character" w:styleId="PageNumber">
    <w:name w:val="page number"/>
    <w:basedOn w:val="DefaultParagraphFont"/>
    <w:uiPriority w:val="99"/>
    <w:semiHidden/>
    <w:unhideWhenUsed/>
    <w:rsid w:val="00F0390C"/>
  </w:style>
  <w:style w:type="character" w:customStyle="1" w:styleId="Heading1Char">
    <w:name w:val="Heading 1 Char"/>
    <w:link w:val="Heading1"/>
    <w:uiPriority w:val="9"/>
    <w:rsid w:val="00AF3C74"/>
    <w:rPr>
      <w:rFonts w:ascii="Arial" w:eastAsia="Arial" w:hAnsi="Arial" w:cs="Arial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F3C74"/>
    <w:pPr>
      <w:widowControl w:val="0"/>
      <w:autoSpaceDE w:val="0"/>
      <w:autoSpaceDN w:val="0"/>
      <w:ind w:left="809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BodyTextChar">
    <w:name w:val="Body Text Char"/>
    <w:link w:val="BodyText"/>
    <w:uiPriority w:val="1"/>
    <w:rsid w:val="00AF3C74"/>
    <w:rPr>
      <w:rFonts w:ascii="Arial MT" w:eastAsia="Arial MT" w:hAnsi="Arial MT" w:cs="Arial MT"/>
      <w:sz w:val="22"/>
      <w:szCs w:val="22"/>
      <w:lang w:val="en-US"/>
    </w:rPr>
  </w:style>
  <w:style w:type="paragraph" w:styleId="Title">
    <w:name w:val="Title"/>
    <w:basedOn w:val="Normal"/>
    <w:link w:val="TitleChar"/>
    <w:uiPriority w:val="10"/>
    <w:qFormat/>
    <w:rsid w:val="00AF3C74"/>
    <w:pPr>
      <w:widowControl w:val="0"/>
      <w:autoSpaceDE w:val="0"/>
      <w:autoSpaceDN w:val="0"/>
      <w:spacing w:before="89"/>
      <w:ind w:left="104"/>
    </w:pPr>
    <w:rPr>
      <w:rFonts w:ascii="Arial" w:eastAsia="Arial" w:hAnsi="Arial"/>
      <w:b/>
      <w:bCs/>
      <w:sz w:val="36"/>
      <w:szCs w:val="36"/>
      <w:lang w:val="en-US"/>
    </w:rPr>
  </w:style>
  <w:style w:type="character" w:customStyle="1" w:styleId="TitleChar">
    <w:name w:val="Title Char"/>
    <w:link w:val="Title"/>
    <w:uiPriority w:val="10"/>
    <w:rsid w:val="00AF3C74"/>
    <w:rPr>
      <w:rFonts w:ascii="Arial" w:eastAsia="Arial" w:hAnsi="Arial" w:cs="Arial"/>
      <w:b/>
      <w:bCs/>
      <w:sz w:val="36"/>
      <w:szCs w:val="36"/>
      <w:lang w:val="en-US"/>
    </w:rPr>
  </w:style>
  <w:style w:type="paragraph" w:styleId="ListParagraph">
    <w:name w:val="List Paragraph"/>
    <w:basedOn w:val="Normal"/>
    <w:uiPriority w:val="1"/>
    <w:qFormat/>
    <w:rsid w:val="00AF3C74"/>
    <w:pPr>
      <w:widowControl w:val="0"/>
      <w:autoSpaceDE w:val="0"/>
      <w:autoSpaceDN w:val="0"/>
      <w:spacing w:before="40"/>
      <w:ind w:left="809" w:hanging="361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E3DC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Acre-HeadingChar">
    <w:name w:val="Acre-Heading Char"/>
    <w:basedOn w:val="DefaultParagraphFont"/>
    <w:link w:val="Acre-Heading"/>
    <w:rsid w:val="00264B91"/>
    <w:rPr>
      <w:rFonts w:ascii="Acherus Grotesque Bold" w:eastAsia="Times New Roman" w:hAnsi="Acherus Grotesque Bold" w:cs="Times New Roman"/>
      <w:b/>
      <w:bCs/>
      <w:color w:val="425563"/>
      <w:sz w:val="28"/>
      <w:szCs w:val="28"/>
    </w:rPr>
  </w:style>
  <w:style w:type="paragraph" w:customStyle="1" w:styleId="Acre-Title">
    <w:name w:val="Acre-Title"/>
    <w:basedOn w:val="Acre-Heading"/>
    <w:link w:val="Acre-TitleChar"/>
    <w:autoRedefine/>
    <w:qFormat/>
    <w:rsid w:val="00B27D74"/>
    <w:pPr>
      <w:spacing w:after="0"/>
      <w:outlineLvl w:val="9"/>
    </w:pPr>
  </w:style>
  <w:style w:type="character" w:customStyle="1" w:styleId="Acre-TitleChar">
    <w:name w:val="Acre-Title Char"/>
    <w:basedOn w:val="Acre-HeadingChar"/>
    <w:link w:val="Acre-Title"/>
    <w:rsid w:val="00B27D74"/>
    <w:rPr>
      <w:rFonts w:ascii="Acherus Grotesque Bold" w:eastAsia="Times New Roman" w:hAnsi="Acherus Grotesque Bold" w:cs="Times New Roman"/>
      <w:b/>
      <w:bCs/>
      <w:color w:val="425563"/>
      <w:sz w:val="28"/>
      <w:szCs w:val="28"/>
    </w:rPr>
  </w:style>
  <w:style w:type="table" w:styleId="TableGrid">
    <w:name w:val="Table Grid"/>
    <w:basedOn w:val="TableNormal"/>
    <w:uiPriority w:val="39"/>
    <w:rsid w:val="00470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7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8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0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6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8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8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1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8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0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6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9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8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7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7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4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3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1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6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5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4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8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Forrest\OneDrive%20-%20Acre\Documents\Custom%20Office%20Templates\Acre%20Word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058e47-18fb-43a5-b700-26177c56e2d2">
      <UserInfo>
        <DisplayName>Julene Aedo</DisplayName>
        <AccountId>110</AccountId>
        <AccountType/>
      </UserInfo>
    </SharedWithUsers>
    <TaxCatchAll xmlns="88058e47-18fb-43a5-b700-26177c56e2d2" xsi:nil="true"/>
    <lcf76f155ced4ddcb4097134ff3c332f xmlns="9f330ec6-5005-4458-b974-6ae3ac1e5f6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B854E7993A694A8960E7754C5EC15A" ma:contentTypeVersion="17" ma:contentTypeDescription="Create a new document." ma:contentTypeScope="" ma:versionID="0b56093d2f3fd40268c73734d2272f9d">
  <xsd:schema xmlns:xsd="http://www.w3.org/2001/XMLSchema" xmlns:xs="http://www.w3.org/2001/XMLSchema" xmlns:p="http://schemas.microsoft.com/office/2006/metadata/properties" xmlns:ns2="9f330ec6-5005-4458-b974-6ae3ac1e5f62" xmlns:ns3="88058e47-18fb-43a5-b700-26177c56e2d2" targetNamespace="http://schemas.microsoft.com/office/2006/metadata/properties" ma:root="true" ma:fieldsID="69c26aa7a859e969a0b25913b674f0ba" ns2:_="" ns3:_="">
    <xsd:import namespace="9f330ec6-5005-4458-b974-6ae3ac1e5f62"/>
    <xsd:import namespace="88058e47-18fb-43a5-b700-26177c56e2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30ec6-5005-4458-b974-6ae3ac1e5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e9d3115-9329-4016-a4a8-677db6de33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58e47-18fb-43a5-b700-26177c56e2d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4d9cbe9-db0e-408a-92bf-a30d8a235df8}" ma:internalName="TaxCatchAll" ma:showField="CatchAllData" ma:web="88058e47-18fb-43a5-b700-26177c56e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5C1B43-ED21-4B5C-ABC4-9E4C7EB3F41C}">
  <ds:schemaRefs>
    <ds:schemaRef ds:uri="http://schemas.microsoft.com/office/2006/metadata/properties"/>
    <ds:schemaRef ds:uri="http://schemas.microsoft.com/office/infopath/2007/PartnerControls"/>
    <ds:schemaRef ds:uri="88058e47-18fb-43a5-b700-26177c56e2d2"/>
    <ds:schemaRef ds:uri="9f330ec6-5005-4458-b974-6ae3ac1e5f62"/>
  </ds:schemaRefs>
</ds:datastoreItem>
</file>

<file path=customXml/itemProps2.xml><?xml version="1.0" encoding="utf-8"?>
<ds:datastoreItem xmlns:ds="http://schemas.openxmlformats.org/officeDocument/2006/customXml" ds:itemID="{2C837DB5-B1F2-45A4-95FD-779AE5E003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330ec6-5005-4458-b974-6ae3ac1e5f62"/>
    <ds:schemaRef ds:uri="88058e47-18fb-43a5-b700-26177c56e2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BA618C-CC41-4DA5-A6B4-2ACA94405A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CAF6E0-54CE-CD40-A066-054719378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Acre Word Template Portrait</Template>
  <TotalTime>25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Forrest</dc:creator>
  <cp:keywords/>
  <dc:description/>
  <cp:lastModifiedBy>Paula Lee</cp:lastModifiedBy>
  <cp:revision>8</cp:revision>
  <cp:lastPrinted>2022-02-25T20:52:00Z</cp:lastPrinted>
  <dcterms:created xsi:type="dcterms:W3CDTF">2024-10-04T09:11:00Z</dcterms:created>
  <dcterms:modified xsi:type="dcterms:W3CDTF">2025-06-10T08:57:00Z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0x0101008DB854E7993A694A8960E7754C5EC15A</vt:lpwstr>
  </property>
  <property fmtid="{D5CDD505-2E9C-101B-9397-08002B2CF9AE}" pid="3" name="MediaServiceImageTags">
    <vt:lpwstr/>
  </property>
  <property fmtid="{D5CDD505-2E9C-101B-9397-08002B2CF9AE}" pid="4" name="TaxCatchAll">
    <vt:lpwstr/>
  </property>
  <property fmtid="{D5CDD505-2E9C-101B-9397-08002B2CF9AE}" pid="5" name="lcf76f155ced4ddcb4097134ff3c332f">
    <vt:lpwstr/>
  </property>
  <property fmtid="{D5CDD505-2E9C-101B-9397-08002B2CF9AE}" pid="6" name="SharedWithUsers">
    <vt:lpwstr>110;#Julene Aedo</vt:lpwstr>
  </property>
</Properties>
</file>