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D32B3" w14:textId="0D2BBA0F" w:rsidR="00F16405" w:rsidRDefault="000B3689" w:rsidP="00BF5023">
      <w:pPr>
        <w:pStyle w:val="Acre-Title"/>
      </w:pPr>
      <w:r>
        <w:t>Self-Billing</w:t>
      </w:r>
      <w:r w:rsidR="00D42196" w:rsidRPr="00D42196">
        <w:t xml:space="preserve"> Agreement</w:t>
      </w:r>
    </w:p>
    <w:p w14:paraId="6EBC5DEB" w14:textId="3C6409B7" w:rsidR="00D42196" w:rsidRPr="00705FCB" w:rsidRDefault="009D2BF0" w:rsidP="00D42196">
      <w:pPr>
        <w:pStyle w:val="Acre-bodycopy"/>
      </w:pPr>
      <w:r w:rsidRPr="00705FCB">
        <w:t>This is an agreement of self-billing procedure between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969"/>
        <w:gridCol w:w="3351"/>
      </w:tblGrid>
      <w:tr w:rsidR="00B56DB3" w:rsidRPr="00705FCB" w14:paraId="1898BE07" w14:textId="77777777" w:rsidTr="00161D6A">
        <w:tc>
          <w:tcPr>
            <w:tcW w:w="1696" w:type="dxa"/>
          </w:tcPr>
          <w:p w14:paraId="30C96FE6" w14:textId="722DBD96" w:rsidR="00B56DB3" w:rsidRPr="00705FCB" w:rsidRDefault="00B56DB3" w:rsidP="00D42196">
            <w:pPr>
              <w:pStyle w:val="Acre-bodycopy"/>
              <w:rPr>
                <w:b/>
                <w:bCs/>
              </w:rPr>
            </w:pPr>
            <w:r w:rsidRPr="00705FCB">
              <w:rPr>
                <w:b/>
                <w:bCs/>
              </w:rPr>
              <w:t>Customer</w:t>
            </w:r>
            <w:r w:rsidR="009971E0">
              <w:rPr>
                <w:b/>
                <w:bCs/>
              </w:rPr>
              <w:t xml:space="preserve"> (“</w:t>
            </w:r>
            <w:r w:rsidR="00474C13">
              <w:rPr>
                <w:b/>
                <w:bCs/>
              </w:rPr>
              <w:t>Self-biller”)</w:t>
            </w:r>
          </w:p>
        </w:tc>
        <w:tc>
          <w:tcPr>
            <w:tcW w:w="3969" w:type="dxa"/>
          </w:tcPr>
          <w:p w14:paraId="3AD694BC" w14:textId="7136BC3B" w:rsidR="00B56DB3" w:rsidRPr="00705FCB" w:rsidRDefault="00B56DB3" w:rsidP="00D42196">
            <w:pPr>
              <w:pStyle w:val="Acre-bodycopy"/>
            </w:pPr>
            <w:r w:rsidRPr="00705FCB">
              <w:t>Acre Resources Limited</w:t>
            </w:r>
          </w:p>
        </w:tc>
        <w:tc>
          <w:tcPr>
            <w:tcW w:w="3351" w:type="dxa"/>
          </w:tcPr>
          <w:p w14:paraId="5514C364" w14:textId="032384F2" w:rsidR="00B56DB3" w:rsidRPr="00705FCB" w:rsidRDefault="00B56DB3" w:rsidP="00D42196">
            <w:pPr>
              <w:pStyle w:val="Acre-bodycopy"/>
            </w:pPr>
            <w:r w:rsidRPr="00705FCB">
              <w:t>VAT Number 824 403 847</w:t>
            </w:r>
          </w:p>
        </w:tc>
      </w:tr>
      <w:tr w:rsidR="00B56DB3" w:rsidRPr="00705FCB" w14:paraId="38E345D4" w14:textId="77777777" w:rsidTr="00161D6A">
        <w:tc>
          <w:tcPr>
            <w:tcW w:w="1696" w:type="dxa"/>
          </w:tcPr>
          <w:p w14:paraId="36BEDF32" w14:textId="24316520" w:rsidR="00B56DB3" w:rsidRPr="00705FCB" w:rsidRDefault="00B56DB3" w:rsidP="00D42196">
            <w:pPr>
              <w:pStyle w:val="Acre-bodycopy"/>
              <w:rPr>
                <w:b/>
                <w:bCs/>
              </w:rPr>
            </w:pPr>
            <w:r w:rsidRPr="00705FCB">
              <w:rPr>
                <w:b/>
                <w:bCs/>
              </w:rPr>
              <w:t>Supplier</w:t>
            </w:r>
            <w:r w:rsidR="00474C13">
              <w:rPr>
                <w:b/>
                <w:bCs/>
              </w:rPr>
              <w:t xml:space="preserve"> (“Self-billee”)</w:t>
            </w:r>
          </w:p>
        </w:tc>
        <w:tc>
          <w:tcPr>
            <w:tcW w:w="3969" w:type="dxa"/>
          </w:tcPr>
          <w:p w14:paraId="53855409" w14:textId="0792A332" w:rsidR="00B56DB3" w:rsidRPr="00705FCB" w:rsidRDefault="00B56DB3" w:rsidP="00D42196">
            <w:pPr>
              <w:pStyle w:val="Acre-bodycopy"/>
            </w:pPr>
          </w:p>
        </w:tc>
        <w:tc>
          <w:tcPr>
            <w:tcW w:w="3351" w:type="dxa"/>
          </w:tcPr>
          <w:p w14:paraId="3CF5B310" w14:textId="1F74B4AD" w:rsidR="00B56DB3" w:rsidRPr="00705FCB" w:rsidRDefault="0029440A" w:rsidP="00D42196">
            <w:pPr>
              <w:pStyle w:val="Acre-bodycopy"/>
            </w:pPr>
            <w:r w:rsidRPr="00705FCB">
              <w:t xml:space="preserve">VAT Number </w:t>
            </w:r>
          </w:p>
        </w:tc>
      </w:tr>
    </w:tbl>
    <w:p w14:paraId="31ED93A9" w14:textId="558CBFD0" w:rsidR="004635FD" w:rsidRDefault="00372D32" w:rsidP="004635FD">
      <w:pPr>
        <w:pStyle w:val="Acre-bodycopy"/>
      </w:pPr>
      <w:r>
        <w:br/>
      </w:r>
      <w:r w:rsidR="004635FD" w:rsidRPr="00372D32">
        <w:rPr>
          <w:b/>
          <w:bCs/>
        </w:rPr>
        <w:t xml:space="preserve">The </w:t>
      </w:r>
      <w:r w:rsidR="00635200">
        <w:rPr>
          <w:b/>
          <w:bCs/>
        </w:rPr>
        <w:t>S</w:t>
      </w:r>
      <w:r w:rsidR="004635FD" w:rsidRPr="00372D32">
        <w:rPr>
          <w:b/>
          <w:bCs/>
        </w:rPr>
        <w:t>elf-biller agrees</w:t>
      </w:r>
      <w:r w:rsidR="004635FD">
        <w:t xml:space="preserve">: </w:t>
      </w:r>
    </w:p>
    <w:p w14:paraId="31DD6399" w14:textId="77777777" w:rsidR="00161D6A" w:rsidRDefault="004635FD" w:rsidP="004635FD">
      <w:pPr>
        <w:pStyle w:val="Acre-bodycopy"/>
        <w:numPr>
          <w:ilvl w:val="0"/>
          <w:numId w:val="35"/>
        </w:numPr>
      </w:pPr>
      <w:r>
        <w:t xml:space="preserve">To issue self-billed invoices for all supplies made to them by the </w:t>
      </w:r>
      <w:r w:rsidR="00635200">
        <w:t>S</w:t>
      </w:r>
      <w:r>
        <w:t xml:space="preserve">elf-billee until </w:t>
      </w:r>
    </w:p>
    <w:p w14:paraId="79962225" w14:textId="1542A09A" w:rsidR="00AA3D9F" w:rsidRDefault="00AA3D9F" w:rsidP="00161D6A">
      <w:pPr>
        <w:pStyle w:val="Acre-bodycopy"/>
        <w:ind w:left="360"/>
      </w:pPr>
    </w:p>
    <w:p w14:paraId="16532EC8" w14:textId="1AD7D566" w:rsidR="00AA3D9F" w:rsidRDefault="004635FD" w:rsidP="004635FD">
      <w:pPr>
        <w:pStyle w:val="Acre-bodycopy"/>
        <w:numPr>
          <w:ilvl w:val="0"/>
          <w:numId w:val="35"/>
        </w:numPr>
      </w:pPr>
      <w:r>
        <w:t xml:space="preserve">To complete self-billed invoices showing the </w:t>
      </w:r>
      <w:r w:rsidR="00DB2D04">
        <w:t>S</w:t>
      </w:r>
      <w:r>
        <w:t xml:space="preserve">upplier’s name, address and VAT registration number, together with all the other details which constitute a full VAT invoice. </w:t>
      </w:r>
    </w:p>
    <w:p w14:paraId="0491581D" w14:textId="77777777" w:rsidR="00AA3D9F" w:rsidRDefault="004635FD" w:rsidP="004635FD">
      <w:pPr>
        <w:pStyle w:val="Acre-bodycopy"/>
        <w:numPr>
          <w:ilvl w:val="0"/>
          <w:numId w:val="35"/>
        </w:numPr>
      </w:pPr>
      <w:r>
        <w:t xml:space="preserve">To make a new self-billing agreement in the event that their VAT registration number changes. </w:t>
      </w:r>
    </w:p>
    <w:p w14:paraId="351C72BE" w14:textId="766D2DE8" w:rsidR="004635FD" w:rsidRDefault="00AC3B6D" w:rsidP="004635FD">
      <w:pPr>
        <w:pStyle w:val="Acre-bodycopy"/>
        <w:numPr>
          <w:ilvl w:val="0"/>
          <w:numId w:val="35"/>
        </w:numPr>
      </w:pPr>
      <w:r>
        <w:t>T</w:t>
      </w:r>
      <w:r w:rsidR="004635FD">
        <w:t xml:space="preserve">o inform the </w:t>
      </w:r>
      <w:r w:rsidR="00DB2D04">
        <w:t>S</w:t>
      </w:r>
      <w:r w:rsidR="004635FD">
        <w:t xml:space="preserve">upplier if the issue of self-billed invoices will be outsourced to a third party. </w:t>
      </w:r>
    </w:p>
    <w:p w14:paraId="1F6AB273" w14:textId="396F27CB" w:rsidR="004635FD" w:rsidRDefault="004635FD" w:rsidP="004635FD">
      <w:pPr>
        <w:pStyle w:val="Acre-bodycopy"/>
      </w:pPr>
      <w:r w:rsidRPr="00372D32">
        <w:rPr>
          <w:b/>
          <w:bCs/>
        </w:rPr>
        <w:t xml:space="preserve">The </w:t>
      </w:r>
      <w:r w:rsidR="00DB2D04">
        <w:rPr>
          <w:b/>
          <w:bCs/>
        </w:rPr>
        <w:t>S</w:t>
      </w:r>
      <w:r w:rsidRPr="00372D32">
        <w:rPr>
          <w:b/>
          <w:bCs/>
        </w:rPr>
        <w:t>elf-billee agrees</w:t>
      </w:r>
      <w:r>
        <w:t xml:space="preserve">: </w:t>
      </w:r>
    </w:p>
    <w:p w14:paraId="5B4CADEF" w14:textId="1332B3CA" w:rsidR="004635FD" w:rsidRDefault="004635FD" w:rsidP="00AA3D9F">
      <w:pPr>
        <w:pStyle w:val="Acre-bodycopy"/>
        <w:numPr>
          <w:ilvl w:val="0"/>
          <w:numId w:val="36"/>
        </w:numPr>
        <w:ind w:left="360"/>
      </w:pPr>
      <w:r>
        <w:t xml:space="preserve">To accept invoices raised by the </w:t>
      </w:r>
      <w:r w:rsidR="00DB2D04">
        <w:t>S</w:t>
      </w:r>
      <w:r>
        <w:t>elf-biller on their behalf until</w:t>
      </w:r>
      <w:r w:rsidR="009C526D">
        <w:t xml:space="preserve"> the aforementioned date</w:t>
      </w:r>
      <w:r>
        <w:t xml:space="preserve">. </w:t>
      </w:r>
    </w:p>
    <w:p w14:paraId="52BEA7F6" w14:textId="77777777" w:rsidR="00AA3D9F" w:rsidRDefault="004635FD" w:rsidP="00AA3D9F">
      <w:pPr>
        <w:pStyle w:val="Acre-bodycopy"/>
        <w:numPr>
          <w:ilvl w:val="0"/>
          <w:numId w:val="36"/>
        </w:numPr>
        <w:ind w:left="360"/>
      </w:pPr>
      <w:r>
        <w:t xml:space="preserve">Not to raise sales invoices for the transactions covered by this agreement. </w:t>
      </w:r>
    </w:p>
    <w:p w14:paraId="128707BC" w14:textId="06BF85B9" w:rsidR="004635FD" w:rsidRDefault="004635FD" w:rsidP="00AA3D9F">
      <w:pPr>
        <w:pStyle w:val="Acre-bodycopy"/>
        <w:numPr>
          <w:ilvl w:val="0"/>
          <w:numId w:val="36"/>
        </w:numPr>
        <w:ind w:left="360"/>
      </w:pPr>
      <w:r>
        <w:t xml:space="preserve">To notify the </w:t>
      </w:r>
      <w:r w:rsidR="00DB2D04">
        <w:t>C</w:t>
      </w:r>
      <w:r>
        <w:t>ustomer immediately if they</w:t>
      </w:r>
      <w:r w:rsidR="006C7EC6">
        <w:t>:</w:t>
      </w:r>
      <w:r>
        <w:t xml:space="preserve"> </w:t>
      </w:r>
    </w:p>
    <w:p w14:paraId="656F6109" w14:textId="581A8AA5" w:rsidR="000F32E3" w:rsidRDefault="004635FD" w:rsidP="00AA3D9F">
      <w:pPr>
        <w:pStyle w:val="Acre-bulletpoints"/>
        <w:ind w:left="644"/>
      </w:pPr>
      <w:r>
        <w:t>change their VAT registration number</w:t>
      </w:r>
      <w:r w:rsidR="006C7EC6">
        <w:t>,</w:t>
      </w:r>
      <w:r>
        <w:t xml:space="preserve"> </w:t>
      </w:r>
    </w:p>
    <w:p w14:paraId="61AF6F9C" w14:textId="77777777" w:rsidR="000F32E3" w:rsidRDefault="004635FD" w:rsidP="00AA3D9F">
      <w:pPr>
        <w:pStyle w:val="Acre-bulletpoints"/>
        <w:ind w:left="644"/>
      </w:pPr>
      <w:r>
        <w:t>cease to be VAT registered, or</w:t>
      </w:r>
    </w:p>
    <w:p w14:paraId="36AE4425" w14:textId="31B8A8CE" w:rsidR="007828C9" w:rsidRDefault="004635FD" w:rsidP="00BF5023">
      <w:pPr>
        <w:pStyle w:val="Acre-bulletpoints"/>
        <w:ind w:left="644"/>
      </w:pPr>
      <w:r>
        <w:t>sell their business or part of their business</w:t>
      </w:r>
      <w:r w:rsidR="006C7EC6">
        <w:t>.</w:t>
      </w:r>
    </w:p>
    <w:p w14:paraId="2BB18EDA" w14:textId="4370DF1C" w:rsidR="005D2FCD" w:rsidRDefault="005D2FCD" w:rsidP="005D2FCD">
      <w:pPr>
        <w:pStyle w:val="Acre-bodycopy"/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5"/>
        <w:gridCol w:w="3776"/>
      </w:tblGrid>
      <w:tr w:rsidR="002A2495" w14:paraId="29F5D651" w14:textId="77777777" w:rsidTr="007828C9">
        <w:tc>
          <w:tcPr>
            <w:tcW w:w="1555" w:type="dxa"/>
          </w:tcPr>
          <w:p w14:paraId="18AF5441" w14:textId="46143622" w:rsidR="007F21FE" w:rsidRPr="00635200" w:rsidRDefault="002A2495" w:rsidP="002A2495">
            <w:pPr>
              <w:pStyle w:val="Acre-bodycopy"/>
              <w:rPr>
                <w:b/>
                <w:bCs/>
              </w:rPr>
            </w:pPr>
            <w:r w:rsidRPr="00635200">
              <w:rPr>
                <w:b/>
                <w:bCs/>
              </w:rPr>
              <w:t xml:space="preserve">Signed by </w:t>
            </w:r>
          </w:p>
        </w:tc>
        <w:tc>
          <w:tcPr>
            <w:tcW w:w="3685" w:type="dxa"/>
          </w:tcPr>
          <w:p w14:paraId="1940007B" w14:textId="660450B2" w:rsidR="002A2495" w:rsidRDefault="002A2495" w:rsidP="002A2495">
            <w:pPr>
              <w:pStyle w:val="Acre-bodycopy"/>
              <w:rPr>
                <w:u w:val="dotted"/>
              </w:rPr>
            </w:pPr>
          </w:p>
        </w:tc>
        <w:tc>
          <w:tcPr>
            <w:tcW w:w="3776" w:type="dxa"/>
          </w:tcPr>
          <w:p w14:paraId="475F315F" w14:textId="460E8F1B" w:rsidR="002A2495" w:rsidRDefault="002A2495" w:rsidP="002A2495">
            <w:pPr>
              <w:pStyle w:val="Acre-bodycopy"/>
              <w:rPr>
                <w:u w:val="dotted"/>
              </w:rPr>
            </w:pPr>
          </w:p>
        </w:tc>
      </w:tr>
      <w:tr w:rsidR="002A2495" w14:paraId="5779BEF8" w14:textId="77777777" w:rsidTr="007828C9">
        <w:tc>
          <w:tcPr>
            <w:tcW w:w="1555" w:type="dxa"/>
          </w:tcPr>
          <w:p w14:paraId="572B9BDE" w14:textId="4A96EEB9" w:rsidR="002A2495" w:rsidRPr="00635200" w:rsidRDefault="002A2495" w:rsidP="002A2495">
            <w:pPr>
              <w:pStyle w:val="Acre-bodycopy"/>
              <w:rPr>
                <w:b/>
                <w:bCs/>
              </w:rPr>
            </w:pPr>
            <w:r w:rsidRPr="00635200">
              <w:rPr>
                <w:b/>
                <w:bCs/>
              </w:rPr>
              <w:t xml:space="preserve">Print Name </w:t>
            </w:r>
          </w:p>
        </w:tc>
        <w:tc>
          <w:tcPr>
            <w:tcW w:w="3685" w:type="dxa"/>
          </w:tcPr>
          <w:p w14:paraId="3F078790" w14:textId="5C2C1C6C" w:rsidR="002A2495" w:rsidRDefault="002A2495" w:rsidP="002A2495">
            <w:pPr>
              <w:pStyle w:val="Acre-bodycopy"/>
              <w:rPr>
                <w:u w:val="dotted"/>
              </w:rPr>
            </w:pPr>
          </w:p>
        </w:tc>
        <w:tc>
          <w:tcPr>
            <w:tcW w:w="3776" w:type="dxa"/>
          </w:tcPr>
          <w:p w14:paraId="1EE87914" w14:textId="2CEDEBA4" w:rsidR="002A2495" w:rsidRDefault="002A2495" w:rsidP="002A2495">
            <w:pPr>
              <w:pStyle w:val="Acre-bodycopy"/>
              <w:rPr>
                <w:u w:val="dotted"/>
              </w:rPr>
            </w:pPr>
          </w:p>
        </w:tc>
      </w:tr>
      <w:tr w:rsidR="002A2495" w14:paraId="2AAB5F13" w14:textId="77777777" w:rsidTr="007828C9">
        <w:tc>
          <w:tcPr>
            <w:tcW w:w="1555" w:type="dxa"/>
          </w:tcPr>
          <w:p w14:paraId="74A00D9A" w14:textId="239134C5" w:rsidR="002A2495" w:rsidRPr="00635200" w:rsidRDefault="002A2495" w:rsidP="002A2495">
            <w:pPr>
              <w:pStyle w:val="Acre-bodycopy"/>
              <w:rPr>
                <w:b/>
                <w:bCs/>
              </w:rPr>
            </w:pPr>
            <w:r w:rsidRPr="00635200">
              <w:rPr>
                <w:b/>
                <w:bCs/>
              </w:rPr>
              <w:t>Position</w:t>
            </w:r>
          </w:p>
        </w:tc>
        <w:tc>
          <w:tcPr>
            <w:tcW w:w="3685" w:type="dxa"/>
          </w:tcPr>
          <w:p w14:paraId="3B36C129" w14:textId="5FB0D092" w:rsidR="002A2495" w:rsidRDefault="002A2495" w:rsidP="002A2495">
            <w:pPr>
              <w:pStyle w:val="Acre-bodycopy"/>
              <w:rPr>
                <w:u w:val="dotted"/>
              </w:rPr>
            </w:pPr>
          </w:p>
        </w:tc>
        <w:tc>
          <w:tcPr>
            <w:tcW w:w="3776" w:type="dxa"/>
          </w:tcPr>
          <w:p w14:paraId="3E9D113E" w14:textId="1E80F184" w:rsidR="002A2495" w:rsidRDefault="002A2495" w:rsidP="002A2495">
            <w:pPr>
              <w:pStyle w:val="Acre-bodycopy"/>
              <w:rPr>
                <w:u w:val="dotted"/>
              </w:rPr>
            </w:pPr>
          </w:p>
        </w:tc>
      </w:tr>
      <w:tr w:rsidR="002A2495" w14:paraId="33081B27" w14:textId="77777777" w:rsidTr="007828C9">
        <w:tc>
          <w:tcPr>
            <w:tcW w:w="1555" w:type="dxa"/>
          </w:tcPr>
          <w:p w14:paraId="0B6B36CB" w14:textId="69B71CAE" w:rsidR="002A2495" w:rsidRPr="00635200" w:rsidRDefault="002A2495" w:rsidP="002A2495">
            <w:pPr>
              <w:pStyle w:val="Acre-bodycopy"/>
              <w:rPr>
                <w:b/>
                <w:bCs/>
              </w:rPr>
            </w:pPr>
            <w:r w:rsidRPr="00635200">
              <w:rPr>
                <w:b/>
                <w:bCs/>
              </w:rPr>
              <w:t>Date</w:t>
            </w:r>
          </w:p>
        </w:tc>
        <w:tc>
          <w:tcPr>
            <w:tcW w:w="3685" w:type="dxa"/>
          </w:tcPr>
          <w:p w14:paraId="2B21C9E3" w14:textId="56A6ACAB" w:rsidR="002A2495" w:rsidRDefault="002A2495" w:rsidP="002A2495">
            <w:pPr>
              <w:pStyle w:val="Acre-bodycopy"/>
              <w:rPr>
                <w:u w:val="dotted"/>
              </w:rPr>
            </w:pPr>
          </w:p>
        </w:tc>
        <w:tc>
          <w:tcPr>
            <w:tcW w:w="3776" w:type="dxa"/>
          </w:tcPr>
          <w:p w14:paraId="4A4ACF86" w14:textId="7F14A90F" w:rsidR="002A2495" w:rsidRDefault="002A2495" w:rsidP="002A2495">
            <w:pPr>
              <w:pStyle w:val="Acre-bodycopy"/>
              <w:rPr>
                <w:u w:val="dotted"/>
              </w:rPr>
            </w:pPr>
          </w:p>
        </w:tc>
      </w:tr>
      <w:tr w:rsidR="002A2495" w14:paraId="472CACEA" w14:textId="77777777" w:rsidTr="007828C9">
        <w:tc>
          <w:tcPr>
            <w:tcW w:w="1555" w:type="dxa"/>
          </w:tcPr>
          <w:p w14:paraId="590667FB" w14:textId="165E2908" w:rsidR="002A2495" w:rsidRPr="00635200" w:rsidRDefault="002A2495" w:rsidP="002A2495">
            <w:pPr>
              <w:pStyle w:val="Acre-bodycopy"/>
              <w:rPr>
                <w:b/>
                <w:bCs/>
              </w:rPr>
            </w:pPr>
            <w:r w:rsidRPr="00635200">
              <w:rPr>
                <w:b/>
                <w:bCs/>
              </w:rPr>
              <w:t>On behalf of</w:t>
            </w:r>
          </w:p>
        </w:tc>
        <w:tc>
          <w:tcPr>
            <w:tcW w:w="3685" w:type="dxa"/>
          </w:tcPr>
          <w:p w14:paraId="65CFE697" w14:textId="7381D657" w:rsidR="002A2495" w:rsidRDefault="007828C9" w:rsidP="002A2495">
            <w:pPr>
              <w:pStyle w:val="Acre-bodycopy"/>
              <w:rPr>
                <w:u w:val="dotted"/>
              </w:rPr>
            </w:pPr>
            <w:r>
              <w:rPr>
                <w:u w:val="dotted"/>
              </w:rPr>
              <w:t>The Customer</w:t>
            </w:r>
          </w:p>
        </w:tc>
        <w:tc>
          <w:tcPr>
            <w:tcW w:w="3776" w:type="dxa"/>
          </w:tcPr>
          <w:p w14:paraId="73CE29F6" w14:textId="27AB3226" w:rsidR="002A2495" w:rsidRDefault="007828C9" w:rsidP="002A2495">
            <w:pPr>
              <w:pStyle w:val="Acre-bodycopy"/>
              <w:rPr>
                <w:u w:val="dotted"/>
              </w:rPr>
            </w:pPr>
            <w:r>
              <w:rPr>
                <w:u w:val="dotted"/>
              </w:rPr>
              <w:t>The Supplier</w:t>
            </w:r>
          </w:p>
        </w:tc>
      </w:tr>
    </w:tbl>
    <w:p w14:paraId="52A2AD07" w14:textId="77777777" w:rsidR="002A2495" w:rsidRPr="00D42196" w:rsidRDefault="002A2495">
      <w:pPr>
        <w:pStyle w:val="Acre-bodycopy"/>
      </w:pPr>
    </w:p>
    <w:sectPr w:rsidR="002A2495" w:rsidRPr="00D42196" w:rsidSect="00940B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6" w:right="1440" w:bottom="1440" w:left="1440" w:header="708" w:footer="10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73CD8" w14:textId="77777777" w:rsidR="00C73E28" w:rsidRDefault="00C73E28" w:rsidP="00506503">
      <w:r>
        <w:separator/>
      </w:r>
    </w:p>
  </w:endnote>
  <w:endnote w:type="continuationSeparator" w:id="0">
    <w:p w14:paraId="41642082" w14:textId="77777777" w:rsidR="00C73E28" w:rsidRDefault="00C73E28" w:rsidP="00506503">
      <w:r>
        <w:continuationSeparator/>
      </w:r>
    </w:p>
  </w:endnote>
  <w:endnote w:type="continuationNotice" w:id="1">
    <w:p w14:paraId="681C0E1E" w14:textId="77777777" w:rsidR="00C73E28" w:rsidRDefault="00C73E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FAA478CE-7D3B-4FCA-BDC4-DA6B877FDAFF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563CDA-E56F-4321-8889-433B9B42C102}"/>
    <w:embedBold r:id="rId3" w:fontKey="{EF290C78-DEC3-4878-845C-DA8858BD2C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4" w:fontKey="{879BF386-F33D-452E-852E-4CF2966F8C70}"/>
    <w:embedBold r:id="rId5" w:fontKey="{76C9461F-05C4-4A14-8C7F-4F6A39E9ADA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155B9688-892C-43B2-934A-2C6B018682CD}"/>
    <w:embedBold r:id="rId7" w:fontKey="{BF58E6E2-DBB6-4C3F-BE51-C2FA4A3C7D0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3E00075-A085-49EB-BAF9-045E281D1EDA}"/>
    <w:embedBoldItalic r:id="rId9" w:fontKey="{A1A1DF28-830A-4267-B919-4DDD046457BE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herus Grotesque Regular">
    <w:altName w:val="Acherus Grotesque"/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Acherus Grotesque Semibold">
    <w:altName w:val="Calibri"/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Acherus Grotesque Medium">
    <w:panose1 w:val="00000000000000000000"/>
    <w:charset w:val="00"/>
    <w:family w:val="auto"/>
    <w:pitch w:val="variable"/>
    <w:sig w:usb0="80000027" w:usb1="00000001" w:usb2="00000000" w:usb3="00000000" w:csb0="00000093" w:csb1="00000000"/>
    <w:embedRegular r:id="rId10" w:fontKey="{BAADC282-816F-4C8F-BFA9-B92BF140A91D}"/>
  </w:font>
  <w:font w:name="Acherus Grotesque Bold">
    <w:altName w:val="Acherus Grotesque"/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64BAB" w14:textId="77777777" w:rsidR="00F0390C" w:rsidRDefault="00F0390C" w:rsidP="00AF3C7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1F1DD4C" w14:textId="77777777" w:rsidR="003761E2" w:rsidRDefault="003761E2" w:rsidP="00F039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D0111" w14:textId="77777777" w:rsidR="003761E2" w:rsidRDefault="003761E2" w:rsidP="00F0390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1AE54" w14:textId="77777777" w:rsidR="00AE1F6F" w:rsidRDefault="00AE1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58412E" w14:textId="77777777" w:rsidR="00C73E28" w:rsidRDefault="00C73E28" w:rsidP="00506503">
      <w:r>
        <w:separator/>
      </w:r>
    </w:p>
  </w:footnote>
  <w:footnote w:type="continuationSeparator" w:id="0">
    <w:p w14:paraId="6445C7D7" w14:textId="77777777" w:rsidR="00C73E28" w:rsidRDefault="00C73E28" w:rsidP="00506503">
      <w:r>
        <w:continuationSeparator/>
      </w:r>
    </w:p>
  </w:footnote>
  <w:footnote w:type="continuationNotice" w:id="1">
    <w:p w14:paraId="6822C406" w14:textId="77777777" w:rsidR="00C73E28" w:rsidRDefault="00C73E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B9B6E" w14:textId="77777777" w:rsidR="0057145B" w:rsidRDefault="005D2FCD">
    <w:pPr>
      <w:pStyle w:val="Header"/>
    </w:pPr>
    <w:r>
      <w:rPr>
        <w:noProof/>
      </w:rPr>
      <w:pict w14:anchorId="13504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6" o:spid="_x0000_s1027" type="#_x0000_t75" style="position:absolute;left:0;text-align:left;margin-left:0;margin-top:0;width:620.5pt;height:877pt;z-index:-251658240;mso-wrap-edited:f;mso-position-horizontal:center;mso-position-horizontal-relative:margin;mso-position-vertical:center;mso-position-vertical-relative:margin" o:allowincell="f">
          <v:imagedata r:id="rId1" o:title="letter head backgroun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C089A" w14:textId="77777777" w:rsidR="0057145B" w:rsidRDefault="005D2FCD">
    <w:pPr>
      <w:pStyle w:val="Header"/>
    </w:pPr>
    <w:r>
      <w:rPr>
        <w:noProof/>
      </w:rPr>
      <w:pict w14:anchorId="0A37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7" o:spid="_x0000_s1026" type="#_x0000_t75" style="position:absolute;left:0;text-align:left;margin-left:0;margin-top:0;width:620.5pt;height:877pt;z-index:-251657216;mso-wrap-edited:f;mso-position-horizontal:center;mso-position-horizontal-relative:margin;mso-position-vertical:center;mso-position-vertical-relative:margin" o:allowincell="f">
          <v:imagedata r:id="rId1" o:title="letter head background-01"/>
          <w10:wrap anchorx="margin" anchory="margin"/>
        </v:shape>
      </w:pict>
    </w:r>
    <w:r w:rsidR="00264B91">
      <w:rPr>
        <w:noProof/>
      </w:rPr>
      <w:drawing>
        <wp:anchor distT="0" distB="0" distL="114300" distR="114300" simplePos="0" relativeHeight="251656192" behindDoc="0" locked="0" layoutInCell="1" allowOverlap="1" wp14:anchorId="1560E61B" wp14:editId="416852FB">
          <wp:simplePos x="0" y="0"/>
          <wp:positionH relativeFrom="column">
            <wp:posOffset>4954270</wp:posOffset>
          </wp:positionH>
          <wp:positionV relativeFrom="paragraph">
            <wp:posOffset>49530</wp:posOffset>
          </wp:positionV>
          <wp:extent cx="1155700" cy="412115"/>
          <wp:effectExtent l="0" t="0" r="0" b="0"/>
          <wp:wrapSquare wrapText="bothSides"/>
          <wp:docPr id="196932606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5B98A" w14:textId="77777777" w:rsidR="0057145B" w:rsidRDefault="005D2FCD">
    <w:pPr>
      <w:pStyle w:val="Header"/>
    </w:pPr>
    <w:r>
      <w:rPr>
        <w:noProof/>
      </w:rPr>
      <w:pict w14:anchorId="5A4431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5" o:spid="_x0000_s1025" type="#_x0000_t75" style="position:absolute;left:0;text-align:left;margin-left:0;margin-top:0;width:620.5pt;height:877pt;z-index:-251659264;mso-wrap-edited:f;mso-position-horizontal:center;mso-position-horizontal-relative:margin;mso-position-vertical:center;mso-position-vertical-relative:margin" o:allowincell="f">
          <v:imagedata r:id="rId1" o:title="letter head backgroun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16B99"/>
    <w:multiLevelType w:val="hybridMultilevel"/>
    <w:tmpl w:val="BD1A0C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44B91"/>
    <w:multiLevelType w:val="multilevel"/>
    <w:tmpl w:val="7D6A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5629C7"/>
    <w:multiLevelType w:val="multilevel"/>
    <w:tmpl w:val="E6B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DC041C"/>
    <w:multiLevelType w:val="multilevel"/>
    <w:tmpl w:val="9A60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9E3FCE"/>
    <w:multiLevelType w:val="multilevel"/>
    <w:tmpl w:val="E2465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D871E2"/>
    <w:multiLevelType w:val="multilevel"/>
    <w:tmpl w:val="62140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967173"/>
    <w:multiLevelType w:val="hybridMultilevel"/>
    <w:tmpl w:val="6BB09D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614D2E"/>
    <w:multiLevelType w:val="multilevel"/>
    <w:tmpl w:val="61E4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AE3EF6"/>
    <w:multiLevelType w:val="multilevel"/>
    <w:tmpl w:val="2F04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5A4608"/>
    <w:multiLevelType w:val="multilevel"/>
    <w:tmpl w:val="CFB4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E7435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AF801EF"/>
    <w:multiLevelType w:val="multilevel"/>
    <w:tmpl w:val="938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3800EC"/>
    <w:multiLevelType w:val="multilevel"/>
    <w:tmpl w:val="1C1E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F06AD9"/>
    <w:multiLevelType w:val="multilevel"/>
    <w:tmpl w:val="9582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AC2368"/>
    <w:multiLevelType w:val="multilevel"/>
    <w:tmpl w:val="FC28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8F1C79"/>
    <w:multiLevelType w:val="multilevel"/>
    <w:tmpl w:val="223A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C5341C"/>
    <w:multiLevelType w:val="hybridMultilevel"/>
    <w:tmpl w:val="AD64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60671"/>
    <w:multiLevelType w:val="multilevel"/>
    <w:tmpl w:val="9536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6720B92"/>
    <w:multiLevelType w:val="hybridMultilevel"/>
    <w:tmpl w:val="3BC8BCE6"/>
    <w:lvl w:ilvl="0" w:tplc="64AC94B6">
      <w:numFmt w:val="bullet"/>
      <w:lvlText w:val="•"/>
      <w:lvlJc w:val="left"/>
      <w:pPr>
        <w:ind w:left="809" w:hanging="360"/>
      </w:pPr>
      <w:rPr>
        <w:rFonts w:ascii="Arial MT" w:eastAsia="Arial MT" w:hAnsi="Arial MT" w:cs="Arial MT" w:hint="default"/>
        <w:color w:val="7F7F7F"/>
        <w:w w:val="100"/>
        <w:sz w:val="20"/>
        <w:szCs w:val="20"/>
        <w:lang w:val="en-US" w:eastAsia="en-US" w:bidi="ar-SA"/>
      </w:rPr>
    </w:lvl>
    <w:lvl w:ilvl="1" w:tplc="B4EEBC18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2" w:tplc="736A2400"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 w:tplc="90188C28">
      <w:numFmt w:val="bullet"/>
      <w:lvlText w:val="•"/>
      <w:lvlJc w:val="left"/>
      <w:pPr>
        <w:ind w:left="3644" w:hanging="360"/>
      </w:pPr>
      <w:rPr>
        <w:rFonts w:hint="default"/>
        <w:lang w:val="en-US" w:eastAsia="en-US" w:bidi="ar-SA"/>
      </w:rPr>
    </w:lvl>
    <w:lvl w:ilvl="4" w:tplc="7724FCB8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5" w:tplc="A8463A5E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B7E42D6E">
      <w:numFmt w:val="bullet"/>
      <w:lvlText w:val="•"/>
      <w:lvlJc w:val="left"/>
      <w:pPr>
        <w:ind w:left="6488" w:hanging="360"/>
      </w:pPr>
      <w:rPr>
        <w:rFonts w:hint="default"/>
        <w:lang w:val="en-US" w:eastAsia="en-US" w:bidi="ar-SA"/>
      </w:rPr>
    </w:lvl>
    <w:lvl w:ilvl="7" w:tplc="24B4530E"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8" w:tplc="BCD8476C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73001C2"/>
    <w:multiLevelType w:val="multilevel"/>
    <w:tmpl w:val="3D58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74266A"/>
    <w:multiLevelType w:val="multilevel"/>
    <w:tmpl w:val="DB2E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6C46E9"/>
    <w:multiLevelType w:val="multilevel"/>
    <w:tmpl w:val="167C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2255F44"/>
    <w:multiLevelType w:val="multilevel"/>
    <w:tmpl w:val="0980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51E71C5"/>
    <w:multiLevelType w:val="hybridMultilevel"/>
    <w:tmpl w:val="B90E0384"/>
    <w:lvl w:ilvl="0" w:tplc="AA4A7068">
      <w:start w:val="1"/>
      <w:numFmt w:val="decimal"/>
      <w:lvlText w:val="Step 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7601BF"/>
    <w:multiLevelType w:val="multilevel"/>
    <w:tmpl w:val="357A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6993AAF"/>
    <w:multiLevelType w:val="multilevel"/>
    <w:tmpl w:val="24E0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6A93512"/>
    <w:multiLevelType w:val="multilevel"/>
    <w:tmpl w:val="5F88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E3D7237"/>
    <w:multiLevelType w:val="multilevel"/>
    <w:tmpl w:val="CBC8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38D2728"/>
    <w:multiLevelType w:val="multilevel"/>
    <w:tmpl w:val="D88E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50E7A21"/>
    <w:multiLevelType w:val="multilevel"/>
    <w:tmpl w:val="3B1A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9F1983"/>
    <w:multiLevelType w:val="hybridMultilevel"/>
    <w:tmpl w:val="CC243DC2"/>
    <w:lvl w:ilvl="0" w:tplc="C51C61DE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C434A"/>
    <w:multiLevelType w:val="multilevel"/>
    <w:tmpl w:val="7EF8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7427D2B"/>
    <w:multiLevelType w:val="hybridMultilevel"/>
    <w:tmpl w:val="D82822DE"/>
    <w:lvl w:ilvl="0" w:tplc="02B88BD6">
      <w:start w:val="1"/>
      <w:numFmt w:val="bullet"/>
      <w:pStyle w:val="Acre-bulletpoints"/>
      <w:lvlText w:val="u"/>
      <w:lvlJc w:val="left"/>
      <w:pPr>
        <w:ind w:left="1004" w:hanging="284"/>
      </w:pPr>
      <w:rPr>
        <w:rFonts w:ascii="Wingdings 3" w:hAnsi="Wingdings 3" w:cs="Times New Roman (Body CS)" w:hint="default"/>
        <w:sz w:val="15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9660D52"/>
    <w:multiLevelType w:val="multilevel"/>
    <w:tmpl w:val="668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CFF2839"/>
    <w:multiLevelType w:val="multilevel"/>
    <w:tmpl w:val="A4CC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D737216"/>
    <w:multiLevelType w:val="multilevel"/>
    <w:tmpl w:val="06D0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0725051">
    <w:abstractNumId w:val="16"/>
  </w:num>
  <w:num w:numId="2" w16cid:durableId="962227677">
    <w:abstractNumId w:val="30"/>
  </w:num>
  <w:num w:numId="3" w16cid:durableId="332685586">
    <w:abstractNumId w:val="3"/>
  </w:num>
  <w:num w:numId="4" w16cid:durableId="841093746">
    <w:abstractNumId w:val="28"/>
  </w:num>
  <w:num w:numId="5" w16cid:durableId="1689217227">
    <w:abstractNumId w:val="13"/>
  </w:num>
  <w:num w:numId="6" w16cid:durableId="1993413470">
    <w:abstractNumId w:val="27"/>
  </w:num>
  <w:num w:numId="7" w16cid:durableId="508256894">
    <w:abstractNumId w:val="17"/>
  </w:num>
  <w:num w:numId="8" w16cid:durableId="1465081919">
    <w:abstractNumId w:val="29"/>
  </w:num>
  <w:num w:numId="9" w16cid:durableId="542979816">
    <w:abstractNumId w:val="15"/>
  </w:num>
  <w:num w:numId="10" w16cid:durableId="751045252">
    <w:abstractNumId w:val="12"/>
  </w:num>
  <w:num w:numId="11" w16cid:durableId="367217086">
    <w:abstractNumId w:val="22"/>
  </w:num>
  <w:num w:numId="12" w16cid:durableId="868563520">
    <w:abstractNumId w:val="33"/>
  </w:num>
  <w:num w:numId="13" w16cid:durableId="1996949334">
    <w:abstractNumId w:val="5"/>
  </w:num>
  <w:num w:numId="14" w16cid:durableId="757363343">
    <w:abstractNumId w:val="35"/>
  </w:num>
  <w:num w:numId="15" w16cid:durableId="753434104">
    <w:abstractNumId w:val="34"/>
  </w:num>
  <w:num w:numId="16" w16cid:durableId="1514372321">
    <w:abstractNumId w:val="4"/>
  </w:num>
  <w:num w:numId="17" w16cid:durableId="672025854">
    <w:abstractNumId w:val="32"/>
  </w:num>
  <w:num w:numId="18" w16cid:durableId="1976451562">
    <w:abstractNumId w:val="7"/>
  </w:num>
  <w:num w:numId="19" w16cid:durableId="2142066267">
    <w:abstractNumId w:val="9"/>
  </w:num>
  <w:num w:numId="20" w16cid:durableId="604732197">
    <w:abstractNumId w:val="25"/>
  </w:num>
  <w:num w:numId="21" w16cid:durableId="2109083407">
    <w:abstractNumId w:val="24"/>
  </w:num>
  <w:num w:numId="22" w16cid:durableId="1567840527">
    <w:abstractNumId w:val="31"/>
  </w:num>
  <w:num w:numId="23" w16cid:durableId="1793749366">
    <w:abstractNumId w:val="8"/>
  </w:num>
  <w:num w:numId="24" w16cid:durableId="399330319">
    <w:abstractNumId w:val="11"/>
  </w:num>
  <w:num w:numId="25" w16cid:durableId="807212110">
    <w:abstractNumId w:val="19"/>
  </w:num>
  <w:num w:numId="26" w16cid:durableId="799344281">
    <w:abstractNumId w:val="1"/>
  </w:num>
  <w:num w:numId="27" w16cid:durableId="1458137488">
    <w:abstractNumId w:val="14"/>
  </w:num>
  <w:num w:numId="28" w16cid:durableId="319967510">
    <w:abstractNumId w:val="21"/>
  </w:num>
  <w:num w:numId="29" w16cid:durableId="101000399">
    <w:abstractNumId w:val="2"/>
  </w:num>
  <w:num w:numId="30" w16cid:durableId="1582326176">
    <w:abstractNumId w:val="20"/>
  </w:num>
  <w:num w:numId="31" w16cid:durableId="114520107">
    <w:abstractNumId w:val="26"/>
  </w:num>
  <w:num w:numId="32" w16cid:durableId="1591935633">
    <w:abstractNumId w:val="18"/>
  </w:num>
  <w:num w:numId="33" w16cid:durableId="423503083">
    <w:abstractNumId w:val="23"/>
  </w:num>
  <w:num w:numId="34" w16cid:durableId="1481576993">
    <w:abstractNumId w:val="10"/>
  </w:num>
  <w:num w:numId="35" w16cid:durableId="1069035730">
    <w:abstractNumId w:val="6"/>
  </w:num>
  <w:num w:numId="36" w16cid:durableId="2010398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196"/>
    <w:rsid w:val="00010D41"/>
    <w:rsid w:val="00016895"/>
    <w:rsid w:val="0005336C"/>
    <w:rsid w:val="00094D46"/>
    <w:rsid w:val="000B3689"/>
    <w:rsid w:val="000E1C41"/>
    <w:rsid w:val="000F32E3"/>
    <w:rsid w:val="000F4CD9"/>
    <w:rsid w:val="00115462"/>
    <w:rsid w:val="0013308C"/>
    <w:rsid w:val="001345E9"/>
    <w:rsid w:val="00137A9E"/>
    <w:rsid w:val="0015496F"/>
    <w:rsid w:val="00161D6A"/>
    <w:rsid w:val="00161F84"/>
    <w:rsid w:val="001A2B20"/>
    <w:rsid w:val="001A3913"/>
    <w:rsid w:val="001B2762"/>
    <w:rsid w:val="001E3DC9"/>
    <w:rsid w:val="00221F21"/>
    <w:rsid w:val="002521E4"/>
    <w:rsid w:val="00264B91"/>
    <w:rsid w:val="00264FEE"/>
    <w:rsid w:val="002659C3"/>
    <w:rsid w:val="00293C99"/>
    <w:rsid w:val="0029440A"/>
    <w:rsid w:val="00295D4E"/>
    <w:rsid w:val="002A2495"/>
    <w:rsid w:val="002B2452"/>
    <w:rsid w:val="002B307D"/>
    <w:rsid w:val="00301C3F"/>
    <w:rsid w:val="003172EE"/>
    <w:rsid w:val="003302EF"/>
    <w:rsid w:val="00372D32"/>
    <w:rsid w:val="003761E2"/>
    <w:rsid w:val="003B1FA4"/>
    <w:rsid w:val="003B367F"/>
    <w:rsid w:val="003C2A7F"/>
    <w:rsid w:val="003E035C"/>
    <w:rsid w:val="003F2E1B"/>
    <w:rsid w:val="004003F7"/>
    <w:rsid w:val="0043025E"/>
    <w:rsid w:val="00453312"/>
    <w:rsid w:val="004538A1"/>
    <w:rsid w:val="00462FA7"/>
    <w:rsid w:val="004635FD"/>
    <w:rsid w:val="00474C13"/>
    <w:rsid w:val="00474E3B"/>
    <w:rsid w:val="004C79B2"/>
    <w:rsid w:val="00505D36"/>
    <w:rsid w:val="00506503"/>
    <w:rsid w:val="005074F3"/>
    <w:rsid w:val="005222C7"/>
    <w:rsid w:val="0057145B"/>
    <w:rsid w:val="0057738A"/>
    <w:rsid w:val="00585E0E"/>
    <w:rsid w:val="005B71B8"/>
    <w:rsid w:val="005D2FCD"/>
    <w:rsid w:val="006158A8"/>
    <w:rsid w:val="00635200"/>
    <w:rsid w:val="00676882"/>
    <w:rsid w:val="00681578"/>
    <w:rsid w:val="0068692D"/>
    <w:rsid w:val="006C7EC6"/>
    <w:rsid w:val="00705FCB"/>
    <w:rsid w:val="00727488"/>
    <w:rsid w:val="00740F0E"/>
    <w:rsid w:val="00744DE9"/>
    <w:rsid w:val="0074507B"/>
    <w:rsid w:val="00747E21"/>
    <w:rsid w:val="00761BEF"/>
    <w:rsid w:val="00764445"/>
    <w:rsid w:val="007709C1"/>
    <w:rsid w:val="00770D3B"/>
    <w:rsid w:val="007738CC"/>
    <w:rsid w:val="0077483E"/>
    <w:rsid w:val="00775607"/>
    <w:rsid w:val="007828C9"/>
    <w:rsid w:val="007C570C"/>
    <w:rsid w:val="007D5F42"/>
    <w:rsid w:val="007F21FE"/>
    <w:rsid w:val="0084716F"/>
    <w:rsid w:val="00865B3D"/>
    <w:rsid w:val="00876FD7"/>
    <w:rsid w:val="008A0947"/>
    <w:rsid w:val="008E1FD3"/>
    <w:rsid w:val="008E2778"/>
    <w:rsid w:val="008E4CB6"/>
    <w:rsid w:val="008F6D1E"/>
    <w:rsid w:val="0090460B"/>
    <w:rsid w:val="00916F8B"/>
    <w:rsid w:val="00940BE0"/>
    <w:rsid w:val="00953046"/>
    <w:rsid w:val="00976776"/>
    <w:rsid w:val="00987918"/>
    <w:rsid w:val="00990DEA"/>
    <w:rsid w:val="0099363B"/>
    <w:rsid w:val="00993D55"/>
    <w:rsid w:val="0099437C"/>
    <w:rsid w:val="009971E0"/>
    <w:rsid w:val="009C526D"/>
    <w:rsid w:val="009D2938"/>
    <w:rsid w:val="009D2BF0"/>
    <w:rsid w:val="009E6A9B"/>
    <w:rsid w:val="009F49B1"/>
    <w:rsid w:val="00A07B29"/>
    <w:rsid w:val="00A107B5"/>
    <w:rsid w:val="00A13EF6"/>
    <w:rsid w:val="00A6685B"/>
    <w:rsid w:val="00A75E50"/>
    <w:rsid w:val="00A87DAA"/>
    <w:rsid w:val="00A95535"/>
    <w:rsid w:val="00A96419"/>
    <w:rsid w:val="00AA3D9F"/>
    <w:rsid w:val="00AC3B6D"/>
    <w:rsid w:val="00AE1F6F"/>
    <w:rsid w:val="00AF3C74"/>
    <w:rsid w:val="00B07ACE"/>
    <w:rsid w:val="00B1421F"/>
    <w:rsid w:val="00B2687F"/>
    <w:rsid w:val="00B56DB3"/>
    <w:rsid w:val="00B57726"/>
    <w:rsid w:val="00B72EDB"/>
    <w:rsid w:val="00BA17D2"/>
    <w:rsid w:val="00BC589A"/>
    <w:rsid w:val="00BD0E2F"/>
    <w:rsid w:val="00BD28EE"/>
    <w:rsid w:val="00BF5023"/>
    <w:rsid w:val="00C25E6A"/>
    <w:rsid w:val="00C34C09"/>
    <w:rsid w:val="00C44C34"/>
    <w:rsid w:val="00C4527B"/>
    <w:rsid w:val="00C52B2B"/>
    <w:rsid w:val="00C73E28"/>
    <w:rsid w:val="00C921CB"/>
    <w:rsid w:val="00CD2060"/>
    <w:rsid w:val="00CE7261"/>
    <w:rsid w:val="00CF6C6F"/>
    <w:rsid w:val="00D42196"/>
    <w:rsid w:val="00D424FF"/>
    <w:rsid w:val="00D640A1"/>
    <w:rsid w:val="00D70B25"/>
    <w:rsid w:val="00D87EB4"/>
    <w:rsid w:val="00DA2AAF"/>
    <w:rsid w:val="00DB2D04"/>
    <w:rsid w:val="00DC2BF2"/>
    <w:rsid w:val="00DC7BB0"/>
    <w:rsid w:val="00DD2A1A"/>
    <w:rsid w:val="00E04FC6"/>
    <w:rsid w:val="00E34065"/>
    <w:rsid w:val="00E370DF"/>
    <w:rsid w:val="00E40BFF"/>
    <w:rsid w:val="00E5654D"/>
    <w:rsid w:val="00E72E38"/>
    <w:rsid w:val="00E80795"/>
    <w:rsid w:val="00EA3889"/>
    <w:rsid w:val="00EB3A57"/>
    <w:rsid w:val="00ED3B5C"/>
    <w:rsid w:val="00EF3A57"/>
    <w:rsid w:val="00F0390C"/>
    <w:rsid w:val="00F16405"/>
    <w:rsid w:val="00F2276E"/>
    <w:rsid w:val="00F45709"/>
    <w:rsid w:val="00F460FF"/>
    <w:rsid w:val="00F52195"/>
    <w:rsid w:val="00F666B1"/>
    <w:rsid w:val="00FC3115"/>
    <w:rsid w:val="00FD6DD5"/>
    <w:rsid w:val="00FE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A9570"/>
  <w15:chartTrackingRefBased/>
  <w15:docId w15:val="{6D03D79B-772A-48C8-91FD-56A8698A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cre Body Text"/>
    <w:qFormat/>
    <w:rsid w:val="00D42196"/>
    <w:pPr>
      <w:spacing w:before="240" w:after="240"/>
      <w:ind w:right="-52"/>
      <w:jc w:val="both"/>
    </w:pPr>
    <w:rPr>
      <w:rFonts w:ascii="Lato Light" w:eastAsiaTheme="minorHAnsi" w:hAnsi="Lato Light" w:cstheme="minorBidi"/>
      <w:color w:val="000000" w:themeColor="text1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AF3C74"/>
    <w:pPr>
      <w:widowControl w:val="0"/>
      <w:autoSpaceDE w:val="0"/>
      <w:autoSpaceDN w:val="0"/>
      <w:ind w:left="104"/>
      <w:outlineLvl w:val="0"/>
    </w:pPr>
    <w:rPr>
      <w:rFonts w:ascii="Arial" w:eastAsia="Arial" w:hAnsi="Arial"/>
      <w:b/>
      <w:bCs/>
      <w:sz w:val="26"/>
      <w:szCs w:val="2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3DC9"/>
    <w:pPr>
      <w:keepNext/>
      <w:spacing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5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503"/>
  </w:style>
  <w:style w:type="paragraph" w:styleId="Footer">
    <w:name w:val="footer"/>
    <w:basedOn w:val="Normal"/>
    <w:link w:val="FooterChar"/>
    <w:uiPriority w:val="99"/>
    <w:unhideWhenUsed/>
    <w:rsid w:val="005065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503"/>
  </w:style>
  <w:style w:type="paragraph" w:customStyle="1" w:styleId="BasicParagraph">
    <w:name w:val="[Basic Paragraph]"/>
    <w:basedOn w:val="Normal"/>
    <w:uiPriority w:val="99"/>
    <w:rsid w:val="00F521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Strong">
    <w:name w:val="Strong"/>
    <w:uiPriority w:val="22"/>
    <w:qFormat/>
    <w:rsid w:val="008E2778"/>
    <w:rPr>
      <w:b/>
      <w:bCs/>
    </w:rPr>
  </w:style>
  <w:style w:type="character" w:styleId="Hyperlink">
    <w:name w:val="Hyperlink"/>
    <w:uiPriority w:val="99"/>
    <w:unhideWhenUsed/>
    <w:rsid w:val="008E27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A2B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Acre-Signoff">
    <w:name w:val="Acre- Sign off"/>
    <w:basedOn w:val="AcreFooter"/>
    <w:qFormat/>
    <w:rsid w:val="002B307D"/>
    <w:pPr>
      <w:shd w:val="clear" w:color="auto" w:fill="auto"/>
      <w:spacing w:before="360" w:line="310" w:lineRule="exact"/>
      <w:contextualSpacing/>
    </w:pPr>
    <w:rPr>
      <w:rFonts w:ascii="Acherus Grotesque Regular" w:hAnsi="Acherus Grotesque Regular"/>
      <w:b w:val="0"/>
      <w:sz w:val="20"/>
      <w:szCs w:val="20"/>
    </w:rPr>
  </w:style>
  <w:style w:type="paragraph" w:customStyle="1" w:styleId="AcreFooter">
    <w:name w:val="Acre Footer"/>
    <w:basedOn w:val="NoSpacing"/>
    <w:next w:val="NoSpacing"/>
    <w:qFormat/>
    <w:rsid w:val="002B307D"/>
    <w:pPr>
      <w:shd w:val="clear" w:color="auto" w:fill="FFFFFF"/>
      <w:spacing w:line="220" w:lineRule="exact"/>
      <w:textAlignment w:val="baseline"/>
    </w:pPr>
    <w:rPr>
      <w:rFonts w:ascii="Acherus Grotesque Semibold" w:hAnsi="Acherus Grotesque Semibold"/>
      <w:b/>
      <w:color w:val="425563"/>
      <w:sz w:val="16"/>
      <w:szCs w:val="21"/>
      <w:bdr w:val="none" w:sz="0" w:space="0" w:color="auto" w:frame="1"/>
    </w:rPr>
  </w:style>
  <w:style w:type="paragraph" w:styleId="NoSpacing">
    <w:name w:val="No Spacing"/>
    <w:uiPriority w:val="1"/>
    <w:qFormat/>
    <w:rsid w:val="001A2B20"/>
    <w:rPr>
      <w:sz w:val="24"/>
      <w:szCs w:val="24"/>
      <w:lang w:eastAsia="en-US"/>
    </w:rPr>
  </w:style>
  <w:style w:type="paragraph" w:customStyle="1" w:styleId="Acre-bodycopy">
    <w:name w:val="Acre - body copy"/>
    <w:basedOn w:val="AcreFooter"/>
    <w:qFormat/>
    <w:rsid w:val="000F4CD9"/>
    <w:pPr>
      <w:shd w:val="clear" w:color="auto" w:fill="auto"/>
      <w:spacing w:after="120" w:line="310" w:lineRule="exact"/>
    </w:pPr>
    <w:rPr>
      <w:rFonts w:ascii="Acherus Grotesque Regular" w:hAnsi="Acherus Grotesque Regular"/>
      <w:b w:val="0"/>
      <w:sz w:val="20"/>
      <w:szCs w:val="20"/>
    </w:rPr>
  </w:style>
  <w:style w:type="paragraph" w:customStyle="1" w:styleId="Acre-Address">
    <w:name w:val="Acre - Address"/>
    <w:basedOn w:val="Normal"/>
    <w:qFormat/>
    <w:rsid w:val="002B307D"/>
    <w:pPr>
      <w:spacing w:after="120" w:line="280" w:lineRule="exact"/>
    </w:pPr>
    <w:rPr>
      <w:rFonts w:ascii="Acherus Grotesque Medium" w:hAnsi="Acherus Grotesque Medium"/>
      <w:color w:val="425563"/>
      <w:szCs w:val="20"/>
    </w:rPr>
  </w:style>
  <w:style w:type="paragraph" w:customStyle="1" w:styleId="Acre-Opening">
    <w:name w:val="Acre - Opening"/>
    <w:basedOn w:val="Normal"/>
    <w:qFormat/>
    <w:rsid w:val="002B307D"/>
    <w:pPr>
      <w:spacing w:after="360" w:line="310" w:lineRule="exact"/>
      <w:contextualSpacing/>
    </w:pPr>
    <w:rPr>
      <w:rFonts w:ascii="Acherus Grotesque Regular" w:hAnsi="Acherus Grotesque Regular"/>
      <w:color w:val="425563"/>
      <w:szCs w:val="20"/>
    </w:rPr>
  </w:style>
  <w:style w:type="paragraph" w:customStyle="1" w:styleId="Acre-Date">
    <w:name w:val="Acre - Date"/>
    <w:basedOn w:val="Acre-Address"/>
    <w:qFormat/>
    <w:rsid w:val="002B307D"/>
    <w:pPr>
      <w:spacing w:after="360"/>
    </w:pPr>
  </w:style>
  <w:style w:type="paragraph" w:customStyle="1" w:styleId="Acre-Companynumber">
    <w:name w:val="Acre - Company number"/>
    <w:basedOn w:val="AcreFooter"/>
    <w:qFormat/>
    <w:rsid w:val="002B307D"/>
    <w:pPr>
      <w:jc w:val="right"/>
    </w:pPr>
  </w:style>
  <w:style w:type="character" w:styleId="UnresolvedMention">
    <w:name w:val="Unresolved Mention"/>
    <w:uiPriority w:val="99"/>
    <w:semiHidden/>
    <w:unhideWhenUsed/>
    <w:rsid w:val="0043025E"/>
    <w:rPr>
      <w:color w:val="605E5C"/>
      <w:shd w:val="clear" w:color="auto" w:fill="E1DFDD"/>
    </w:rPr>
  </w:style>
  <w:style w:type="paragraph" w:customStyle="1" w:styleId="Acre-Heading">
    <w:name w:val="Acre-Heading"/>
    <w:basedOn w:val="Normal"/>
    <w:link w:val="Acre-HeadingChar"/>
    <w:autoRedefine/>
    <w:qFormat/>
    <w:rsid w:val="00264B91"/>
    <w:pPr>
      <w:spacing w:after="120"/>
      <w:outlineLvl w:val="0"/>
    </w:pPr>
    <w:rPr>
      <w:rFonts w:ascii="Acherus Grotesque Bold" w:eastAsia="Times New Roman" w:hAnsi="Acherus Grotesque Bold" w:cs="Times New Roman"/>
      <w:b/>
      <w:bCs/>
      <w:color w:val="425563"/>
      <w:sz w:val="28"/>
      <w:szCs w:val="28"/>
      <w:lang w:eastAsia="en-GB"/>
    </w:rPr>
  </w:style>
  <w:style w:type="paragraph" w:customStyle="1" w:styleId="Acre-Subheading">
    <w:name w:val="Acre-Subheading"/>
    <w:basedOn w:val="Normal"/>
    <w:autoRedefine/>
    <w:qFormat/>
    <w:rsid w:val="00264B91"/>
    <w:pPr>
      <w:spacing w:after="120"/>
      <w:outlineLvl w:val="1"/>
    </w:pPr>
    <w:rPr>
      <w:rFonts w:ascii="Acherus Grotesque Semibold" w:eastAsia="Times New Roman" w:hAnsi="Acherus Grotesque Semibold" w:cs="Times New Roman"/>
      <w:b/>
      <w:bCs/>
      <w:color w:val="62B5E5"/>
      <w:lang w:eastAsia="en-GB"/>
    </w:rPr>
  </w:style>
  <w:style w:type="paragraph" w:customStyle="1" w:styleId="Acre-bulletpoints">
    <w:name w:val="Acre - bullet points"/>
    <w:basedOn w:val="Acre-bodycopy"/>
    <w:qFormat/>
    <w:rsid w:val="00A6685B"/>
    <w:pPr>
      <w:numPr>
        <w:numId w:val="17"/>
      </w:numPr>
    </w:pPr>
  </w:style>
  <w:style w:type="paragraph" w:customStyle="1" w:styleId="paragraph">
    <w:name w:val="paragraph"/>
    <w:basedOn w:val="Normal"/>
    <w:rsid w:val="00B577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57726"/>
  </w:style>
  <w:style w:type="character" w:customStyle="1" w:styleId="eop">
    <w:name w:val="eop"/>
    <w:basedOn w:val="DefaultParagraphFont"/>
    <w:rsid w:val="00B57726"/>
  </w:style>
  <w:style w:type="character" w:styleId="PageNumber">
    <w:name w:val="page number"/>
    <w:basedOn w:val="DefaultParagraphFont"/>
    <w:uiPriority w:val="99"/>
    <w:semiHidden/>
    <w:unhideWhenUsed/>
    <w:rsid w:val="00F0390C"/>
  </w:style>
  <w:style w:type="character" w:customStyle="1" w:styleId="Heading1Char">
    <w:name w:val="Heading 1 Char"/>
    <w:link w:val="Heading1"/>
    <w:uiPriority w:val="9"/>
    <w:rsid w:val="00AF3C74"/>
    <w:rPr>
      <w:rFonts w:ascii="Arial" w:eastAsia="Arial" w:hAnsi="Arial" w:cs="Arial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F3C74"/>
    <w:pPr>
      <w:widowControl w:val="0"/>
      <w:autoSpaceDE w:val="0"/>
      <w:autoSpaceDN w:val="0"/>
      <w:ind w:left="809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BodyTextChar">
    <w:name w:val="Body Text Char"/>
    <w:link w:val="BodyText"/>
    <w:uiPriority w:val="1"/>
    <w:rsid w:val="00AF3C74"/>
    <w:rPr>
      <w:rFonts w:ascii="Arial MT" w:eastAsia="Arial MT" w:hAnsi="Arial MT" w:cs="Arial MT"/>
      <w:sz w:val="22"/>
      <w:szCs w:val="22"/>
      <w:lang w:val="en-US"/>
    </w:rPr>
  </w:style>
  <w:style w:type="paragraph" w:styleId="Title">
    <w:name w:val="Title"/>
    <w:basedOn w:val="Normal"/>
    <w:link w:val="TitleChar"/>
    <w:uiPriority w:val="10"/>
    <w:qFormat/>
    <w:rsid w:val="00AF3C74"/>
    <w:pPr>
      <w:widowControl w:val="0"/>
      <w:autoSpaceDE w:val="0"/>
      <w:autoSpaceDN w:val="0"/>
      <w:spacing w:before="89"/>
      <w:ind w:left="104"/>
    </w:pPr>
    <w:rPr>
      <w:rFonts w:ascii="Arial" w:eastAsia="Arial" w:hAnsi="Arial"/>
      <w:b/>
      <w:bCs/>
      <w:sz w:val="36"/>
      <w:szCs w:val="36"/>
      <w:lang w:val="en-US"/>
    </w:rPr>
  </w:style>
  <w:style w:type="character" w:customStyle="1" w:styleId="TitleChar">
    <w:name w:val="Title Char"/>
    <w:link w:val="Title"/>
    <w:uiPriority w:val="10"/>
    <w:rsid w:val="00AF3C74"/>
    <w:rPr>
      <w:rFonts w:ascii="Arial" w:eastAsia="Arial" w:hAnsi="Arial" w:cs="Arial"/>
      <w:b/>
      <w:bCs/>
      <w:sz w:val="36"/>
      <w:szCs w:val="36"/>
      <w:lang w:val="en-US"/>
    </w:rPr>
  </w:style>
  <w:style w:type="paragraph" w:styleId="ListParagraph">
    <w:name w:val="List Paragraph"/>
    <w:basedOn w:val="Normal"/>
    <w:uiPriority w:val="1"/>
    <w:qFormat/>
    <w:rsid w:val="00AF3C74"/>
    <w:pPr>
      <w:widowControl w:val="0"/>
      <w:autoSpaceDE w:val="0"/>
      <w:autoSpaceDN w:val="0"/>
      <w:spacing w:before="40"/>
      <w:ind w:left="809" w:hanging="361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E3DC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Acre-HeadingChar">
    <w:name w:val="Acre-Heading Char"/>
    <w:basedOn w:val="DefaultParagraphFont"/>
    <w:link w:val="Acre-Heading"/>
    <w:rsid w:val="00264B91"/>
    <w:rPr>
      <w:rFonts w:ascii="Acherus Grotesque Bold" w:eastAsia="Times New Roman" w:hAnsi="Acherus Grotesque Bold" w:cs="Times New Roman"/>
      <w:b/>
      <w:bCs/>
      <w:color w:val="425563"/>
      <w:sz w:val="28"/>
      <w:szCs w:val="28"/>
    </w:rPr>
  </w:style>
  <w:style w:type="paragraph" w:customStyle="1" w:styleId="Acre-Title">
    <w:name w:val="Acre-Title"/>
    <w:basedOn w:val="Acre-Heading"/>
    <w:link w:val="Acre-TitleChar"/>
    <w:autoRedefine/>
    <w:qFormat/>
    <w:rsid w:val="00BF5023"/>
    <w:pPr>
      <w:spacing w:before="0"/>
      <w:ind w:right="-51"/>
      <w:outlineLvl w:val="9"/>
    </w:pPr>
    <w:rPr>
      <w:sz w:val="32"/>
      <w:szCs w:val="36"/>
    </w:rPr>
  </w:style>
  <w:style w:type="character" w:customStyle="1" w:styleId="Acre-TitleChar">
    <w:name w:val="Acre-Title Char"/>
    <w:basedOn w:val="Acre-HeadingChar"/>
    <w:link w:val="Acre-Title"/>
    <w:rsid w:val="00BF5023"/>
    <w:rPr>
      <w:rFonts w:ascii="Acherus Grotesque Bold" w:eastAsia="Times New Roman" w:hAnsi="Acherus Grotesque Bold" w:cs="Times New Roman"/>
      <w:b/>
      <w:bCs/>
      <w:color w:val="425563"/>
      <w:sz w:val="32"/>
      <w:szCs w:val="36"/>
    </w:rPr>
  </w:style>
  <w:style w:type="paragraph" w:styleId="Revision">
    <w:name w:val="Revision"/>
    <w:hidden/>
    <w:uiPriority w:val="99"/>
    <w:semiHidden/>
    <w:rsid w:val="00D42196"/>
    <w:rPr>
      <w:rFonts w:ascii="Lato Light" w:eastAsiaTheme="minorHAnsi" w:hAnsi="Lato Light" w:cstheme="minorBidi"/>
      <w:color w:val="000000" w:themeColor="text1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42196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FD6D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6DD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6DD5"/>
    <w:rPr>
      <w:rFonts w:ascii="Lato Light" w:eastAsiaTheme="minorHAnsi" w:hAnsi="Lato Light" w:cstheme="minorBidi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D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DD5"/>
    <w:rPr>
      <w:rFonts w:ascii="Lato Light" w:eastAsiaTheme="minorHAnsi" w:hAnsi="Lato Light" w:cstheme="minorBidi"/>
      <w:b/>
      <w:bCs/>
      <w:color w:val="000000" w:themeColor="text1"/>
      <w:lang w:eastAsia="en-US"/>
    </w:rPr>
  </w:style>
  <w:style w:type="table" w:styleId="TableGrid">
    <w:name w:val="Table Grid"/>
    <w:basedOn w:val="TableNormal"/>
    <w:uiPriority w:val="39"/>
    <w:rsid w:val="00B56D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0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6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8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7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4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1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4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Forrest\OneDrive%20-%20Acre\Documents\Custom%20Office%20Templates\Acre%20Word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B854E7993A694A8960E7754C5EC15A" ma:contentTypeVersion="17" ma:contentTypeDescription="Create a new document." ma:contentTypeScope="" ma:versionID="0b56093d2f3fd40268c73734d2272f9d">
  <xsd:schema xmlns:xsd="http://www.w3.org/2001/XMLSchema" xmlns:xs="http://www.w3.org/2001/XMLSchema" xmlns:p="http://schemas.microsoft.com/office/2006/metadata/properties" xmlns:ns2="9f330ec6-5005-4458-b974-6ae3ac1e5f62" xmlns:ns3="88058e47-18fb-43a5-b700-26177c56e2d2" targetNamespace="http://schemas.microsoft.com/office/2006/metadata/properties" ma:root="true" ma:fieldsID="69c26aa7a859e969a0b25913b674f0ba" ns2:_="" ns3:_="">
    <xsd:import namespace="9f330ec6-5005-4458-b974-6ae3ac1e5f62"/>
    <xsd:import namespace="88058e47-18fb-43a5-b700-26177c56e2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30ec6-5005-4458-b974-6ae3ac1e5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e9d3115-9329-4016-a4a8-677db6de33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58e47-18fb-43a5-b700-26177c56e2d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4d9cbe9-db0e-408a-92bf-a30d8a235df8}" ma:internalName="TaxCatchAll" ma:showField="CatchAllData" ma:web="88058e47-18fb-43a5-b700-26177c56e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058e47-18fb-43a5-b700-26177c56e2d2">
      <UserInfo>
        <DisplayName>Julene Aedo</DisplayName>
        <AccountId>110</AccountId>
        <AccountType/>
      </UserInfo>
    </SharedWithUsers>
    <lcf76f155ced4ddcb4097134ff3c332f xmlns="9f330ec6-5005-4458-b974-6ae3ac1e5f62">
      <Terms xmlns="http://schemas.microsoft.com/office/infopath/2007/PartnerControls"/>
    </lcf76f155ced4ddcb4097134ff3c332f>
    <TaxCatchAll xmlns="88058e47-18fb-43a5-b700-26177c56e2d2" xsi:nil="true"/>
  </documentManagement>
</p:properties>
</file>

<file path=customXml/itemProps1.xml><?xml version="1.0" encoding="utf-8"?>
<ds:datastoreItem xmlns:ds="http://schemas.openxmlformats.org/officeDocument/2006/customXml" ds:itemID="{514CB072-0A9F-42A4-9577-43745DE642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30ec6-5005-4458-b974-6ae3ac1e5f62"/>
    <ds:schemaRef ds:uri="88058e47-18fb-43a5-b700-26177c56e2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CAF6E0-54CE-CD40-A066-054719378E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BA618C-CC41-4DA5-A6B4-2ACA94405A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863F14-C1DF-4E86-9EB7-07EF49B209CC}">
  <ds:schemaRefs>
    <ds:schemaRef ds:uri="http://schemas.microsoft.com/office/2006/metadata/properties"/>
    <ds:schemaRef ds:uri="http://schemas.microsoft.com/office/infopath/2007/PartnerControls"/>
    <ds:schemaRef ds:uri="88058e47-18fb-43a5-b700-26177c56e2d2"/>
    <ds:schemaRef ds:uri="9f330ec6-5005-4458-b974-6ae3ac1e5f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Acre Word Template Portrait</Template>
  <TotalTime>6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Forrest</dc:creator>
  <cp:keywords/>
  <dc:description/>
  <cp:lastModifiedBy>Amy Forrest</cp:lastModifiedBy>
  <cp:revision>6</cp:revision>
  <cp:lastPrinted>2022-02-25T20:52:00Z</cp:lastPrinted>
  <dcterms:created xsi:type="dcterms:W3CDTF">2024-10-01T09:15:00Z</dcterms:created>
  <dcterms:modified xsi:type="dcterms:W3CDTF">2024-10-01T09:19:00Z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0x0101008DB854E7993A694A8960E7754C5EC15A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lcf76f155ced4ddcb4097134ff3c332f">
    <vt:lpwstr/>
  </property>
  <property fmtid="{D5CDD505-2E9C-101B-9397-08002B2CF9AE}" pid="6" name="SharedWithUsers">
    <vt:lpwstr>110;#Julene Aedo</vt:lpwstr>
  </property>
</Properties>
</file>